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600" w:firstRow="0" w:lastRow="0" w:firstColumn="0" w:lastColumn="0" w:noHBand="1" w:noVBand="1"/>
      </w:tblPr>
      <w:tblGrid>
        <w:gridCol w:w="11510"/>
      </w:tblGrid>
      <w:tr w:rsidR="0013173F" w:rsidTr="00843C66">
        <w:tc>
          <w:tcPr>
            <w:tcW w:w="11510" w:type="dxa"/>
          </w:tcPr>
          <w:p w:rsidR="0013173F" w:rsidRPr="003C6323" w:rsidRDefault="003C6323" w:rsidP="003C6323">
            <w:pPr>
              <w:pStyle w:val="Subtitle"/>
              <w:rPr>
                <w:sz w:val="56"/>
                <w:szCs w:val="56"/>
              </w:rPr>
            </w:pPr>
            <w:r w:rsidRPr="003C6323">
              <w:rPr>
                <w:sz w:val="56"/>
                <w:szCs w:val="56"/>
              </w:rPr>
              <w:t>Harrisburg Township Park District’s 12</w:t>
            </w:r>
            <w:r w:rsidRPr="003C6323">
              <w:rPr>
                <w:sz w:val="56"/>
                <w:szCs w:val="56"/>
                <w:vertAlign w:val="superscript"/>
              </w:rPr>
              <w:t>th</w:t>
            </w:r>
            <w:r w:rsidRPr="003C6323">
              <w:rPr>
                <w:sz w:val="56"/>
                <w:szCs w:val="56"/>
              </w:rPr>
              <w:t xml:space="preserve"> Annual</w:t>
            </w:r>
          </w:p>
        </w:tc>
      </w:tr>
      <w:tr w:rsidR="0013173F" w:rsidTr="009E1BF8">
        <w:trPr>
          <w:trHeight w:val="2448"/>
        </w:trPr>
        <w:tc>
          <w:tcPr>
            <w:tcW w:w="11510" w:type="dxa"/>
          </w:tcPr>
          <w:p w:rsidR="0013173F" w:rsidRPr="003C6323" w:rsidRDefault="003C6323" w:rsidP="003C6323">
            <w:pPr>
              <w:pStyle w:val="Title"/>
              <w:rPr>
                <w:sz w:val="112"/>
                <w:szCs w:val="112"/>
              </w:rPr>
            </w:pPr>
            <w:r w:rsidRPr="003C6323">
              <w:rPr>
                <w:sz w:val="112"/>
                <w:szCs w:val="112"/>
              </w:rPr>
              <w:t>candy cane hunt</w:t>
            </w:r>
          </w:p>
        </w:tc>
      </w:tr>
      <w:tr w:rsidR="0013173F" w:rsidTr="00917383">
        <w:tc>
          <w:tcPr>
            <w:tcW w:w="11510" w:type="dxa"/>
          </w:tcPr>
          <w:p w:rsidR="0013173F" w:rsidRDefault="0013173F" w:rsidP="009E1BF8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5EEC3251" wp14:editId="26534803">
                      <wp:extent cx="6691630" cy="71755"/>
                      <wp:effectExtent l="0" t="0" r="0" b="4445"/>
                      <wp:docPr id="10" name="Rectangle 10" descr="Line Graphic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165A36" id="Rectangle 10" o:spid="_x0000_s1026" alt="Line Graphics 1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13173F" w:rsidTr="00917383">
        <w:tc>
          <w:tcPr>
            <w:tcW w:w="11510" w:type="dxa"/>
          </w:tcPr>
          <w:p w:rsidR="0013173F" w:rsidRPr="00747844" w:rsidRDefault="003C6323" w:rsidP="003C6323">
            <w:pPr>
              <w:pStyle w:val="Heading3"/>
              <w:rPr>
                <w:color w:val="0D4474" w:themeColor="accent1" w:themeShade="80"/>
              </w:rPr>
            </w:pPr>
            <w:r>
              <w:rPr>
                <w:color w:val="0D4474" w:themeColor="accent1" w:themeShade="80"/>
              </w:rPr>
              <w:t>Cookies * Santa Claus * Hot Chocolate * Prizes</w:t>
            </w:r>
          </w:p>
        </w:tc>
      </w:tr>
      <w:tr w:rsidR="0013173F" w:rsidTr="00917383">
        <w:tc>
          <w:tcPr>
            <w:tcW w:w="11510" w:type="dxa"/>
          </w:tcPr>
          <w:p w:rsidR="0013173F" w:rsidRDefault="0013173F" w:rsidP="009E1BF8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63FE54DC" wp14:editId="2F0A577C">
                      <wp:extent cx="6691630" cy="71755"/>
                      <wp:effectExtent l="0" t="0" r="0" b="4445"/>
                      <wp:docPr id="11" name="Rectangle 11" descr="Line Graphic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E2298E" id="Rectangle 11" o:spid="_x0000_s1026" alt="Line Graphics 2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9E1BF8" w:rsidTr="008E3B40">
        <w:tc>
          <w:tcPr>
            <w:tcW w:w="11510" w:type="dxa"/>
          </w:tcPr>
          <w:p w:rsidR="009E1BF8" w:rsidRPr="003C6323" w:rsidRDefault="003C6323" w:rsidP="003C6323">
            <w:pPr>
              <w:pStyle w:val="Location"/>
              <w:rPr>
                <w:sz w:val="72"/>
                <w:szCs w:val="72"/>
              </w:rPr>
            </w:pPr>
            <w:r w:rsidRPr="003C6323">
              <w:rPr>
                <w:sz w:val="72"/>
                <w:szCs w:val="72"/>
              </w:rPr>
              <w:t>Paul Emery Park (Kiwanis Shelter)</w:t>
            </w:r>
          </w:p>
        </w:tc>
      </w:tr>
      <w:tr w:rsidR="009E1BF8" w:rsidTr="00DA6AE6">
        <w:tc>
          <w:tcPr>
            <w:tcW w:w="11510" w:type="dxa"/>
          </w:tcPr>
          <w:p w:rsidR="009E1BF8" w:rsidRPr="00F335B3" w:rsidRDefault="00FF6071" w:rsidP="00FF6071">
            <w:pPr>
              <w:pStyle w:val="EventDetails"/>
            </w:pPr>
            <w:r>
              <w:t>December 2, 2023</w:t>
            </w:r>
            <w:r w:rsidR="009E1BF8" w:rsidRPr="00F335B3">
              <w:t xml:space="preserve">•  </w:t>
            </w:r>
            <w:r>
              <w:t>10:30 AM</w:t>
            </w:r>
          </w:p>
        </w:tc>
      </w:tr>
      <w:tr w:rsidR="009E1BF8" w:rsidTr="00CF7A7D">
        <w:tc>
          <w:tcPr>
            <w:tcW w:w="11510" w:type="dxa"/>
          </w:tcPr>
          <w:p w:rsidR="009E1BF8" w:rsidRPr="00F335B3" w:rsidRDefault="00FF6071" w:rsidP="00FF6071">
            <w:pPr>
              <w:pStyle w:val="EventDetails"/>
            </w:pPr>
            <w:r>
              <w:t xml:space="preserve">Take your own picture with Santa Claus at the event.  There will be many gift card prizes attached to some of the hidden candy canes. </w:t>
            </w:r>
            <w:r w:rsidR="009E1BF8" w:rsidRPr="00F335B3">
              <w:t xml:space="preserve">  </w:t>
            </w:r>
          </w:p>
        </w:tc>
      </w:tr>
      <w:tr w:rsidR="009E1BF8" w:rsidTr="009F0C82">
        <w:tc>
          <w:tcPr>
            <w:tcW w:w="11510" w:type="dxa"/>
          </w:tcPr>
          <w:p w:rsidR="009E1BF8" w:rsidRDefault="00FF6071" w:rsidP="00F335B3">
            <w:pPr>
              <w:pStyle w:val="EventDetails"/>
            </w:pPr>
            <w:r>
              <w:t xml:space="preserve">Sponsored by: </w:t>
            </w:r>
          </w:p>
          <w:p w:rsidR="00FF6071" w:rsidRPr="00F335B3" w:rsidRDefault="00FF6071" w:rsidP="00FF6071">
            <w:pPr>
              <w:pStyle w:val="EventDetails"/>
              <w:jc w:val="both"/>
            </w:pPr>
            <w:r>
              <w:t xml:space="preserve">                                           </w:t>
            </w:r>
            <w:r>
              <w:rPr>
                <w:noProof/>
                <w:lang w:val="en-US" w:bidi="ar-SA"/>
              </w:rPr>
              <w:drawing>
                <wp:inline distT="0" distB="0" distL="0" distR="0">
                  <wp:extent cx="1238250" cy="11334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TPD 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361" cy="113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val="en-US" w:bidi="ar-SA"/>
              </w:rPr>
              <w:drawing>
                <wp:inline distT="0" distB="0" distL="0" distR="0">
                  <wp:extent cx="1200150" cy="11144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3708305_1776962009214816_5847383240261769398_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844" w:rsidRPr="00747844" w:rsidTr="00636249">
        <w:tc>
          <w:tcPr>
            <w:tcW w:w="11510" w:type="dxa"/>
          </w:tcPr>
          <w:p w:rsidR="009E1BF8" w:rsidRPr="00F335B3" w:rsidRDefault="009E1BF8" w:rsidP="009E1BF8">
            <w:pPr>
              <w:pStyle w:val="Heading3"/>
            </w:pPr>
            <w:bookmarkStart w:id="0" w:name="_GoBack"/>
            <w:bookmarkEnd w:id="0"/>
          </w:p>
        </w:tc>
      </w:tr>
    </w:tbl>
    <w:p w:rsidR="00F32957" w:rsidRPr="00747844" w:rsidRDefault="00F32957" w:rsidP="00DD41DD">
      <w:pPr>
        <w:rPr>
          <w:color w:val="0D4474" w:themeColor="accent1" w:themeShade="80"/>
        </w:rPr>
      </w:pPr>
    </w:p>
    <w:sectPr w:rsidR="00F32957" w:rsidRPr="00747844" w:rsidSect="003B791F">
      <w:headerReference w:type="default" r:id="rId12"/>
      <w:pgSz w:w="12240" w:h="15840" w:code="1"/>
      <w:pgMar w:top="4896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323" w:rsidRDefault="003C6323" w:rsidP="00321668">
      <w:pPr>
        <w:spacing w:before="0" w:after="0" w:line="240" w:lineRule="auto"/>
      </w:pPr>
      <w:r>
        <w:separator/>
      </w:r>
    </w:p>
  </w:endnote>
  <w:endnote w:type="continuationSeparator" w:id="0">
    <w:p w:rsidR="003C6323" w:rsidRDefault="003C6323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323" w:rsidRDefault="003C6323" w:rsidP="00321668">
      <w:pPr>
        <w:spacing w:before="0" w:after="0" w:line="240" w:lineRule="auto"/>
      </w:pPr>
      <w:r>
        <w:separator/>
      </w:r>
    </w:p>
  </w:footnote>
  <w:footnote w:type="continuationSeparator" w:id="0">
    <w:p w:rsidR="003C6323" w:rsidRDefault="003C6323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16" w:rsidRDefault="002E0616">
    <w:pPr>
      <w:pStyle w:val="Header"/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57CC09" wp14:editId="30601F2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057CC09" id="Rectangle 1" o:spid="_x0000_s1026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" stroked="f" strokeweight="1pt">
              <v:fill r:id="rId2" o:title="" recolor="t" rotate="t" type="frame"/>
              <v:textbox>
                <w:txbxContent>
                  <w:p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323"/>
    <w:rsid w:val="00054C50"/>
    <w:rsid w:val="000A343A"/>
    <w:rsid w:val="000D3FC9"/>
    <w:rsid w:val="000E2B07"/>
    <w:rsid w:val="000F4F51"/>
    <w:rsid w:val="0013173F"/>
    <w:rsid w:val="001575AB"/>
    <w:rsid w:val="00181F2E"/>
    <w:rsid w:val="00184D5B"/>
    <w:rsid w:val="001C0C39"/>
    <w:rsid w:val="001F7CCB"/>
    <w:rsid w:val="00223C60"/>
    <w:rsid w:val="00223F73"/>
    <w:rsid w:val="00237E6B"/>
    <w:rsid w:val="002534DA"/>
    <w:rsid w:val="00257671"/>
    <w:rsid w:val="002775E8"/>
    <w:rsid w:val="002A4484"/>
    <w:rsid w:val="002A5E65"/>
    <w:rsid w:val="002B1816"/>
    <w:rsid w:val="002B1D82"/>
    <w:rsid w:val="002D5662"/>
    <w:rsid w:val="002E0616"/>
    <w:rsid w:val="003121DE"/>
    <w:rsid w:val="00314C76"/>
    <w:rsid w:val="00321668"/>
    <w:rsid w:val="00397A5D"/>
    <w:rsid w:val="003B791F"/>
    <w:rsid w:val="003C6323"/>
    <w:rsid w:val="003E4656"/>
    <w:rsid w:val="00423168"/>
    <w:rsid w:val="00463D15"/>
    <w:rsid w:val="00466432"/>
    <w:rsid w:val="004B3368"/>
    <w:rsid w:val="00506E14"/>
    <w:rsid w:val="00520617"/>
    <w:rsid w:val="00563EFE"/>
    <w:rsid w:val="0056624B"/>
    <w:rsid w:val="005A4735"/>
    <w:rsid w:val="005D53A4"/>
    <w:rsid w:val="005E0E7B"/>
    <w:rsid w:val="00621B30"/>
    <w:rsid w:val="00625516"/>
    <w:rsid w:val="0063327F"/>
    <w:rsid w:val="006568DE"/>
    <w:rsid w:val="006904D5"/>
    <w:rsid w:val="00693E31"/>
    <w:rsid w:val="006D7300"/>
    <w:rsid w:val="00704790"/>
    <w:rsid w:val="00705717"/>
    <w:rsid w:val="00712569"/>
    <w:rsid w:val="00744A25"/>
    <w:rsid w:val="007469CA"/>
    <w:rsid w:val="00747844"/>
    <w:rsid w:val="00761FB9"/>
    <w:rsid w:val="007C5842"/>
    <w:rsid w:val="007F58E4"/>
    <w:rsid w:val="00851DA9"/>
    <w:rsid w:val="00876B5A"/>
    <w:rsid w:val="008903C0"/>
    <w:rsid w:val="008C37C6"/>
    <w:rsid w:val="008E55EB"/>
    <w:rsid w:val="008F1C03"/>
    <w:rsid w:val="008F59A2"/>
    <w:rsid w:val="00910BE5"/>
    <w:rsid w:val="00914A3D"/>
    <w:rsid w:val="009E1BF8"/>
    <w:rsid w:val="009F715A"/>
    <w:rsid w:val="00A24E48"/>
    <w:rsid w:val="00A25584"/>
    <w:rsid w:val="00A332E4"/>
    <w:rsid w:val="00A55ECC"/>
    <w:rsid w:val="00A65A48"/>
    <w:rsid w:val="00A731F0"/>
    <w:rsid w:val="00A844D7"/>
    <w:rsid w:val="00B538D7"/>
    <w:rsid w:val="00B635AF"/>
    <w:rsid w:val="00B71437"/>
    <w:rsid w:val="00B92141"/>
    <w:rsid w:val="00B93E4B"/>
    <w:rsid w:val="00BA2B59"/>
    <w:rsid w:val="00BC4A90"/>
    <w:rsid w:val="00C87202"/>
    <w:rsid w:val="00C947CD"/>
    <w:rsid w:val="00CA3EB3"/>
    <w:rsid w:val="00CA60CA"/>
    <w:rsid w:val="00CE0842"/>
    <w:rsid w:val="00D71815"/>
    <w:rsid w:val="00D83E6D"/>
    <w:rsid w:val="00DC79CF"/>
    <w:rsid w:val="00DD2665"/>
    <w:rsid w:val="00DD41DD"/>
    <w:rsid w:val="00DD5863"/>
    <w:rsid w:val="00DF2508"/>
    <w:rsid w:val="00E27C76"/>
    <w:rsid w:val="00E303D5"/>
    <w:rsid w:val="00E31B10"/>
    <w:rsid w:val="00E656E4"/>
    <w:rsid w:val="00E6635D"/>
    <w:rsid w:val="00E81FF0"/>
    <w:rsid w:val="00EB1F2F"/>
    <w:rsid w:val="00F060C1"/>
    <w:rsid w:val="00F32957"/>
    <w:rsid w:val="00F335B3"/>
    <w:rsid w:val="00F406A0"/>
    <w:rsid w:val="00F506C2"/>
    <w:rsid w:val="00F74C2E"/>
    <w:rsid w:val="00FC2296"/>
    <w:rsid w:val="00FE1DCC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C67E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071"/>
    <w:pPr>
      <w:spacing w:before="0"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71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ll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EDA94-7759-4227-8833-83F115C7EF20}">
  <ds:schemaRefs>
    <ds:schemaRef ds:uri="http://schemas.openxmlformats.org/package/2006/metadata/core-properties"/>
    <ds:schemaRef ds:uri="16c05727-aa75-4e4a-9b5f-8a80a1165891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1CB5D91-6D53-4FA6-956D-00C97110CC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01D58-18E8-411F-A6F0-D471A48F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17E845-4164-4155-8FBD-BFFA81455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flyer.dotx</Template>
  <TotalTime>0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2023-10-31T16:13:00Z</dcterms:created>
  <dcterms:modified xsi:type="dcterms:W3CDTF">2023-10-31T16:32:00Z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