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DD5D3" w14:textId="1296BFA3" w:rsidR="00050904" w:rsidRPr="003F0399" w:rsidRDefault="00345D74" w:rsidP="00050904">
      <w:pPr>
        <w:spacing w:before="120" w:line="240" w:lineRule="auto"/>
        <w:jc w:val="left"/>
        <w:rPr>
          <w:b/>
          <w:smallCaps/>
          <w:sz w:val="40"/>
          <w:szCs w:val="48"/>
        </w:rPr>
      </w:pPr>
      <w:r w:rsidRPr="00703102">
        <w:rPr>
          <w:noProof/>
          <w:lang w:eastAsia="ja-JP"/>
        </w:rPr>
        <mc:AlternateContent>
          <mc:Choice Requires="wps">
            <w:drawing>
              <wp:anchor distT="0" distB="0" distL="457200" distR="457200" simplePos="0" relativeHeight="251659264" behindDoc="0" locked="0" layoutInCell="1" allowOverlap="1" wp14:anchorId="1A7C5A81" wp14:editId="3FC859FB">
                <wp:simplePos x="0" y="0"/>
                <wp:positionH relativeFrom="margin">
                  <wp:posOffset>2381250</wp:posOffset>
                </wp:positionH>
                <wp:positionV relativeFrom="margin">
                  <wp:posOffset>238125</wp:posOffset>
                </wp:positionV>
                <wp:extent cx="2876550" cy="1348105"/>
                <wp:effectExtent l="19050" t="19050" r="19050" b="23495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76550" cy="1348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0FFBA5C1" w14:textId="6E31482C" w:rsidR="00130F55" w:rsidRPr="007E2246" w:rsidRDefault="00424650" w:rsidP="007E2246">
                            <w:pPr>
                              <w:pStyle w:val="Footer"/>
                              <w:jc w:val="right"/>
                              <w:rPr>
                                <w:color w:val="000000" w:themeColor="text1"/>
                                <w:sz w:val="44"/>
                                <w:szCs w:val="96"/>
                              </w:rPr>
                            </w:pPr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GRAND JUNCTION </w:t>
                            </w:r>
                            <w:r w:rsidR="00050904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WINTER</w:t>
                            </w:r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201</w:t>
                            </w:r>
                            <w:r w:rsidR="00050904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9</w:t>
                            </w:r>
                            <w:r w:rsidR="00E4768C"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vert="horz" wrap="square" lIns="274320" tIns="91440" rIns="27432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5A81" id="Title 1" o:spid="_x0000_s1026" style="position:absolute;margin-left:187.5pt;margin-top:18.75pt;width:226.5pt;height:106.15pt;z-index:251659264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inset="21.6pt,7.2pt,21.6pt,7.2pt">
                  <w:txbxContent>
                    <w:p w14:paraId="0FFBA5C1" w14:textId="6E31482C" w:rsidR="00130F55" w:rsidRPr="007E2246" w:rsidRDefault="00424650" w:rsidP="007E2246">
                      <w:pPr>
                        <w:pStyle w:val="Footer"/>
                        <w:jc w:val="right"/>
                        <w:rPr>
                          <w:color w:val="000000" w:themeColor="text1"/>
                          <w:sz w:val="44"/>
                          <w:szCs w:val="96"/>
                        </w:rPr>
                      </w:pPr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GRAND JUNCTION </w:t>
                      </w:r>
                      <w:r w:rsidR="00050904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WINTER</w:t>
                      </w:r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201</w:t>
                      </w:r>
                      <w:r w:rsidR="00050904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9</w:t>
                      </w:r>
                      <w:r w:rsidR="00E4768C"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NEWSLETTER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70310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D77D20" wp14:editId="096BB46D">
                <wp:simplePos x="0" y="0"/>
                <wp:positionH relativeFrom="margin">
                  <wp:posOffset>-47625</wp:posOffset>
                </wp:positionH>
                <wp:positionV relativeFrom="margin">
                  <wp:posOffset>-57150</wp:posOffset>
                </wp:positionV>
                <wp:extent cx="5334000" cy="192405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924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479A0" w14:textId="5BAF52B4" w:rsidR="00130F55" w:rsidRDefault="001719EF" w:rsidP="001719EF">
                            <w:pPr>
                              <w:jc w:val="left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7004BBB9" wp14:editId="4D93E510">
                                  <wp:extent cx="2352675" cy="1383030"/>
                                  <wp:effectExtent l="0" t="0" r="9525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70501_090719_resized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3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77D20" id="Rectangle 2" o:spid="_x0000_s1027" style="position:absolute;margin-left:-3.75pt;margin-top:-4.5pt;width:420pt;height:151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" fillcolor="#6f6f74 [3204]" stroked="f" strokeweight="1.5pt">
                <v:textbox inset="0,21.6pt,0,0">
                  <w:txbxContent>
                    <w:p w14:paraId="06C479A0" w14:textId="5BAF52B4" w:rsidR="00130F55" w:rsidRDefault="001719EF" w:rsidP="001719EF">
                      <w:pPr>
                        <w:jc w:val="left"/>
                      </w:pPr>
                      <w:r>
                        <w:rPr>
                          <w:rFonts w:ascii="Century Gothic" w:hAnsi="Century Gothic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7004BBB9" wp14:editId="4D93E510">
                            <wp:extent cx="2352675" cy="1383030"/>
                            <wp:effectExtent l="0" t="0" r="9525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70501_090719_resized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3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2675" cy="1383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050904">
        <w:rPr>
          <w:b/>
          <w:smallCaps/>
          <w:sz w:val="40"/>
          <w:szCs w:val="48"/>
        </w:rPr>
        <w:t>J</w:t>
      </w:r>
      <w:r w:rsidR="00050904" w:rsidRPr="003F0399">
        <w:rPr>
          <w:b/>
          <w:smallCaps/>
          <w:sz w:val="40"/>
          <w:szCs w:val="48"/>
        </w:rPr>
        <w:t>ingle Into Junction</w:t>
      </w:r>
      <w:r w:rsidR="00050904">
        <w:rPr>
          <w:b/>
          <w:smallCaps/>
          <w:sz w:val="40"/>
          <w:szCs w:val="48"/>
        </w:rPr>
        <w:t xml:space="preserve"> Scheduled for Dec. 8</w:t>
      </w:r>
    </w:p>
    <w:p w14:paraId="6550B992" w14:textId="0A9BE77C" w:rsidR="00050904" w:rsidRDefault="00B41B52" w:rsidP="00050904">
      <w:pPr>
        <w:spacing w:line="240" w:lineRule="auto"/>
        <w:jc w:val="left"/>
        <w:rPr>
          <w:sz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18656" behindDoc="0" locked="0" layoutInCell="1" allowOverlap="1" wp14:anchorId="3E51A8BC" wp14:editId="5F3E8314">
            <wp:simplePos x="0" y="0"/>
            <wp:positionH relativeFrom="column">
              <wp:posOffset>-28575</wp:posOffset>
            </wp:positionH>
            <wp:positionV relativeFrom="paragraph">
              <wp:posOffset>742950</wp:posOffset>
            </wp:positionV>
            <wp:extent cx="1472184" cy="1627632"/>
            <wp:effectExtent l="19050" t="19050" r="13970" b="10795"/>
            <wp:wrapSquare wrapText="bothSides"/>
            <wp:docPr id="7" name="Picture 7" descr="Christmas b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istmas bell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84" cy="162763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44F">
        <w:rPr>
          <w:sz w:val="24"/>
        </w:rPr>
        <w:t>Join us as we k</w:t>
      </w:r>
      <w:r w:rsidR="00050904">
        <w:rPr>
          <w:sz w:val="24"/>
        </w:rPr>
        <w:t xml:space="preserve">ick off </w:t>
      </w:r>
      <w:r w:rsidR="00A8344F">
        <w:rPr>
          <w:sz w:val="24"/>
        </w:rPr>
        <w:t>the</w:t>
      </w:r>
      <w:r w:rsidR="00050904">
        <w:rPr>
          <w:sz w:val="24"/>
        </w:rPr>
        <w:t xml:space="preserve"> holiday season at our</w:t>
      </w:r>
      <w:r w:rsidR="00050904" w:rsidRPr="00EB3508">
        <w:rPr>
          <w:sz w:val="24"/>
        </w:rPr>
        <w:t xml:space="preserve"> annual </w:t>
      </w:r>
      <w:r w:rsidR="00050904" w:rsidRPr="00D02F3F">
        <w:rPr>
          <w:b/>
          <w:sz w:val="24"/>
        </w:rPr>
        <w:t xml:space="preserve">Jingle </w:t>
      </w:r>
      <w:proofErr w:type="gramStart"/>
      <w:r w:rsidR="00050904" w:rsidRPr="00D02F3F">
        <w:rPr>
          <w:b/>
          <w:sz w:val="24"/>
        </w:rPr>
        <w:t>Into</w:t>
      </w:r>
      <w:proofErr w:type="gramEnd"/>
      <w:r w:rsidR="00050904" w:rsidRPr="00D02F3F">
        <w:rPr>
          <w:b/>
          <w:sz w:val="24"/>
        </w:rPr>
        <w:t xml:space="preserve"> Junction holiday celebration </w:t>
      </w:r>
      <w:r w:rsidR="00050904" w:rsidRPr="00050904">
        <w:rPr>
          <w:bCs/>
          <w:sz w:val="24"/>
        </w:rPr>
        <w:t>at the Community Center</w:t>
      </w:r>
      <w:r w:rsidR="005A689F">
        <w:rPr>
          <w:bCs/>
          <w:sz w:val="24"/>
        </w:rPr>
        <w:t xml:space="preserve"> on Sunday, Dec. 8, </w:t>
      </w:r>
      <w:r w:rsidR="00050904" w:rsidRPr="003F0399">
        <w:rPr>
          <w:b/>
          <w:sz w:val="24"/>
        </w:rPr>
        <w:t>from 5</w:t>
      </w:r>
      <w:r w:rsidR="00050904">
        <w:rPr>
          <w:b/>
          <w:sz w:val="24"/>
        </w:rPr>
        <w:t>–6:30</w:t>
      </w:r>
      <w:r w:rsidR="00050904" w:rsidRPr="003F0399">
        <w:rPr>
          <w:b/>
          <w:sz w:val="24"/>
        </w:rPr>
        <w:t xml:space="preserve"> p.m.</w:t>
      </w:r>
      <w:r w:rsidR="00050904" w:rsidRPr="003F0399">
        <w:rPr>
          <w:sz w:val="24"/>
        </w:rPr>
        <w:t xml:space="preserve"> </w:t>
      </w:r>
    </w:p>
    <w:p w14:paraId="64EBFF89" w14:textId="62BA18A2" w:rsidR="00050904" w:rsidRDefault="00050904" w:rsidP="005B6857">
      <w:pPr>
        <w:spacing w:line="240" w:lineRule="auto"/>
        <w:jc w:val="left"/>
        <w:rPr>
          <w:sz w:val="24"/>
        </w:rPr>
      </w:pPr>
      <w:r w:rsidRPr="00DB3F33">
        <w:rPr>
          <w:bCs/>
          <w:sz w:val="24"/>
        </w:rPr>
        <w:t>GJ Horizons</w:t>
      </w:r>
      <w:r w:rsidRPr="00EB3508">
        <w:rPr>
          <w:sz w:val="24"/>
        </w:rPr>
        <w:t xml:space="preserve"> will </w:t>
      </w:r>
      <w:r w:rsidR="00A8344F">
        <w:rPr>
          <w:sz w:val="24"/>
        </w:rPr>
        <w:t>offer</w:t>
      </w:r>
      <w:r w:rsidRPr="00EB3508">
        <w:rPr>
          <w:sz w:val="24"/>
        </w:rPr>
        <w:t xml:space="preserve"> </w:t>
      </w:r>
      <w:r w:rsidR="00A8344F">
        <w:rPr>
          <w:sz w:val="24"/>
        </w:rPr>
        <w:t>a delicious</w:t>
      </w:r>
      <w:r w:rsidRPr="00EB3508">
        <w:rPr>
          <w:sz w:val="24"/>
        </w:rPr>
        <w:t xml:space="preserve"> </w:t>
      </w:r>
      <w:r w:rsidRPr="00DB3F33">
        <w:rPr>
          <w:b/>
          <w:bCs/>
          <w:sz w:val="24"/>
        </w:rPr>
        <w:t>soup supper</w:t>
      </w:r>
      <w:r w:rsidRPr="00EB3508">
        <w:rPr>
          <w:sz w:val="24"/>
        </w:rPr>
        <w:t xml:space="preserve"> </w:t>
      </w:r>
      <w:r w:rsidR="00150F1C">
        <w:rPr>
          <w:sz w:val="24"/>
        </w:rPr>
        <w:t>and</w:t>
      </w:r>
      <w:r>
        <w:rPr>
          <w:sz w:val="24"/>
        </w:rPr>
        <w:t xml:space="preserve"> </w:t>
      </w:r>
      <w:r w:rsidR="00A8344F">
        <w:rPr>
          <w:sz w:val="24"/>
        </w:rPr>
        <w:t xml:space="preserve">sponsor </w:t>
      </w:r>
      <w:r>
        <w:rPr>
          <w:sz w:val="24"/>
        </w:rPr>
        <w:t>a</w:t>
      </w:r>
      <w:r w:rsidRPr="00EB3508">
        <w:rPr>
          <w:sz w:val="24"/>
        </w:rPr>
        <w:t xml:space="preserve"> </w:t>
      </w:r>
      <w:r w:rsidRPr="00DB3F33">
        <w:rPr>
          <w:b/>
          <w:bCs/>
          <w:sz w:val="24"/>
        </w:rPr>
        <w:t>silent auction</w:t>
      </w:r>
      <w:r w:rsidR="00A8344F">
        <w:rPr>
          <w:sz w:val="24"/>
        </w:rPr>
        <w:t xml:space="preserve"> of </w:t>
      </w:r>
      <w:r w:rsidR="00150F1C">
        <w:rPr>
          <w:sz w:val="24"/>
        </w:rPr>
        <w:t xml:space="preserve">fun and </w:t>
      </w:r>
      <w:r w:rsidR="00A8344F">
        <w:rPr>
          <w:sz w:val="24"/>
        </w:rPr>
        <w:t>interesting items and gifts</w:t>
      </w:r>
      <w:r w:rsidRPr="00EB3508">
        <w:rPr>
          <w:sz w:val="24"/>
        </w:rPr>
        <w:t>.</w:t>
      </w:r>
      <w:r>
        <w:rPr>
          <w:sz w:val="24"/>
        </w:rPr>
        <w:t xml:space="preserve"> </w:t>
      </w:r>
      <w:r w:rsidR="00A8344F">
        <w:rPr>
          <w:sz w:val="24"/>
        </w:rPr>
        <w:t>T</w:t>
      </w:r>
      <w:r w:rsidRPr="00EB3508">
        <w:rPr>
          <w:sz w:val="24"/>
        </w:rPr>
        <w:t xml:space="preserve">he </w:t>
      </w:r>
      <w:r w:rsidRPr="00DB3F33">
        <w:rPr>
          <w:bCs/>
          <w:sz w:val="24"/>
        </w:rPr>
        <w:t>GJ Library</w:t>
      </w:r>
      <w:r w:rsidRPr="00EB3508">
        <w:rPr>
          <w:sz w:val="24"/>
        </w:rPr>
        <w:t xml:space="preserve"> will host </w:t>
      </w:r>
      <w:r w:rsidRPr="00DB3F33">
        <w:rPr>
          <w:b/>
          <w:bCs/>
          <w:sz w:val="24"/>
        </w:rPr>
        <w:t>Mrs. Claus’s bake sale</w:t>
      </w:r>
      <w:r w:rsidRPr="00EB3508">
        <w:rPr>
          <w:sz w:val="24"/>
        </w:rPr>
        <w:t xml:space="preserve">, the </w:t>
      </w:r>
      <w:r w:rsidRPr="00DB3F33">
        <w:rPr>
          <w:bCs/>
          <w:sz w:val="24"/>
        </w:rPr>
        <w:t>Fire and Rescue</w:t>
      </w:r>
      <w:r w:rsidRPr="00EB3508">
        <w:rPr>
          <w:sz w:val="24"/>
        </w:rPr>
        <w:t xml:space="preserve"> </w:t>
      </w:r>
      <w:r>
        <w:rPr>
          <w:sz w:val="24"/>
        </w:rPr>
        <w:t xml:space="preserve">team </w:t>
      </w:r>
      <w:r w:rsidRPr="00EB3508">
        <w:rPr>
          <w:sz w:val="24"/>
        </w:rPr>
        <w:t xml:space="preserve">will host </w:t>
      </w:r>
      <w:r w:rsidRPr="00DB3F33">
        <w:rPr>
          <w:b/>
          <w:bCs/>
          <w:sz w:val="24"/>
        </w:rPr>
        <w:t>Santa</w:t>
      </w:r>
      <w:r>
        <w:rPr>
          <w:sz w:val="24"/>
        </w:rPr>
        <w:t xml:space="preserve"> </w:t>
      </w:r>
      <w:r w:rsidRPr="00EB3508">
        <w:rPr>
          <w:sz w:val="24"/>
        </w:rPr>
        <w:t xml:space="preserve">and </w:t>
      </w:r>
      <w:r w:rsidR="00DB3F33">
        <w:rPr>
          <w:sz w:val="24"/>
        </w:rPr>
        <w:t>have a</w:t>
      </w:r>
      <w:r w:rsidRPr="00DB3F33">
        <w:rPr>
          <w:b/>
          <w:bCs/>
          <w:sz w:val="24"/>
        </w:rPr>
        <w:t xml:space="preserve"> turkey</w:t>
      </w:r>
      <w:r w:rsidR="00DB3F33">
        <w:rPr>
          <w:b/>
          <w:bCs/>
          <w:sz w:val="24"/>
        </w:rPr>
        <w:t xml:space="preserve"> give-away</w:t>
      </w:r>
      <w:r>
        <w:rPr>
          <w:sz w:val="24"/>
        </w:rPr>
        <w:t>,</w:t>
      </w:r>
      <w:r w:rsidRPr="00EB3508">
        <w:rPr>
          <w:sz w:val="24"/>
        </w:rPr>
        <w:t xml:space="preserve"> and the </w:t>
      </w:r>
      <w:r w:rsidR="00DB3F33">
        <w:rPr>
          <w:b/>
          <w:sz w:val="24"/>
        </w:rPr>
        <w:t>4th Annual Trees, Wreaths &amp; Stockings festival</w:t>
      </w:r>
      <w:r w:rsidRPr="00EB3508">
        <w:rPr>
          <w:sz w:val="24"/>
        </w:rPr>
        <w:t xml:space="preserve"> </w:t>
      </w:r>
      <w:r w:rsidR="00DB3F33">
        <w:rPr>
          <w:sz w:val="24"/>
        </w:rPr>
        <w:t xml:space="preserve">will </w:t>
      </w:r>
      <w:proofErr w:type="gramStart"/>
      <w:r w:rsidR="00DB3F33">
        <w:rPr>
          <w:sz w:val="24"/>
        </w:rPr>
        <w:t>showcase</w:t>
      </w:r>
      <w:proofErr w:type="gramEnd"/>
      <w:r w:rsidR="00DB3F33">
        <w:rPr>
          <w:sz w:val="24"/>
        </w:rPr>
        <w:t xml:space="preserve"> </w:t>
      </w:r>
      <w:r w:rsidRPr="00EB3508">
        <w:rPr>
          <w:sz w:val="24"/>
        </w:rPr>
        <w:t>a display of trees, wreaths</w:t>
      </w:r>
      <w:r>
        <w:rPr>
          <w:sz w:val="24"/>
        </w:rPr>
        <w:t>,</w:t>
      </w:r>
      <w:r w:rsidRPr="00EB3508">
        <w:rPr>
          <w:sz w:val="24"/>
        </w:rPr>
        <w:t xml:space="preserve"> and stockings, some of which can be purchased. </w:t>
      </w:r>
    </w:p>
    <w:p w14:paraId="2367259A" w14:textId="77639422" w:rsidR="005B6857" w:rsidRDefault="005B6857" w:rsidP="005B6857">
      <w:pPr>
        <w:spacing w:line="240" w:lineRule="auto"/>
        <w:jc w:val="left"/>
        <w:rPr>
          <w:sz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20704" behindDoc="1" locked="0" layoutInCell="1" allowOverlap="1" wp14:anchorId="0EB64E0B" wp14:editId="214952D6">
            <wp:simplePos x="0" y="0"/>
            <wp:positionH relativeFrom="column">
              <wp:posOffset>1638300</wp:posOffset>
            </wp:positionH>
            <wp:positionV relativeFrom="paragraph">
              <wp:posOffset>276225</wp:posOffset>
            </wp:positionV>
            <wp:extent cx="1207008" cy="1755648"/>
            <wp:effectExtent l="19050" t="19050" r="12700" b="16510"/>
            <wp:wrapTight wrapText="bothSides">
              <wp:wrapPolygon edited="0">
                <wp:start x="-341" y="-234"/>
                <wp:lineTo x="-341" y="21569"/>
                <wp:lineTo x="21486" y="21569"/>
                <wp:lineTo x="21486" y="-234"/>
                <wp:lineTo x="-341" y="-23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08" cy="175564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B52" w:rsidRPr="00703102">
        <w:rPr>
          <w:noProof/>
        </w:rPr>
        <w:drawing>
          <wp:anchor distT="0" distB="0" distL="114300" distR="114300" simplePos="0" relativeHeight="251709440" behindDoc="0" locked="0" layoutInCell="1" allowOverlap="1" wp14:anchorId="06BDE45D" wp14:editId="2A190A97">
            <wp:simplePos x="0" y="0"/>
            <wp:positionH relativeFrom="margin">
              <wp:posOffset>4744085</wp:posOffset>
            </wp:positionH>
            <wp:positionV relativeFrom="margin">
              <wp:posOffset>372110</wp:posOffset>
            </wp:positionV>
            <wp:extent cx="2141855" cy="847725"/>
            <wp:effectExtent l="0" t="635" r="0" b="0"/>
            <wp:wrapSquare wrapText="bothSides"/>
            <wp:docPr id="4" name="Picture 4" descr="BMEU address label with the letters ECRWSSEDDM flanked by asterisks above the words, Postal Customer City, State, and 5-Digit ZIP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MEU address label with the letters ECRWSSEDDM flanked by asterisks above the words, Postal Customer City, State, and 5-Digit ZIP Cod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5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344F">
        <w:rPr>
          <w:sz w:val="24"/>
        </w:rPr>
        <w:t>Also, t</w:t>
      </w:r>
      <w:r w:rsidR="0004570E">
        <w:rPr>
          <w:sz w:val="24"/>
        </w:rPr>
        <w:t xml:space="preserve">he </w:t>
      </w:r>
      <w:r w:rsidR="0004570E" w:rsidRPr="00A8344F">
        <w:rPr>
          <w:b/>
          <w:bCs/>
          <w:sz w:val="24"/>
        </w:rPr>
        <w:t>Naked Ladies Garden Club</w:t>
      </w:r>
      <w:r w:rsidR="0004570E">
        <w:rPr>
          <w:sz w:val="24"/>
        </w:rPr>
        <w:t xml:space="preserve"> will </w:t>
      </w:r>
      <w:r w:rsidR="00A8344F">
        <w:rPr>
          <w:sz w:val="24"/>
        </w:rPr>
        <w:t>offer</w:t>
      </w:r>
      <w:r w:rsidR="0004570E">
        <w:rPr>
          <w:sz w:val="24"/>
        </w:rPr>
        <w:t xml:space="preserve"> </w:t>
      </w:r>
      <w:r w:rsidR="00A8344F">
        <w:rPr>
          <w:sz w:val="24"/>
        </w:rPr>
        <w:t xml:space="preserve">its 2020 calendars for sale </w:t>
      </w:r>
      <w:r w:rsidR="0004570E">
        <w:rPr>
          <w:sz w:val="24"/>
        </w:rPr>
        <w:t>a</w:t>
      </w:r>
      <w:r w:rsidR="00A8344F">
        <w:rPr>
          <w:sz w:val="24"/>
        </w:rPr>
        <w:t>long with garden crafts and décor.</w:t>
      </w:r>
      <w:r w:rsidR="0004570E">
        <w:rPr>
          <w:sz w:val="24"/>
        </w:rPr>
        <w:t xml:space="preserve"> </w:t>
      </w:r>
      <w:r w:rsidR="00050904">
        <w:rPr>
          <w:sz w:val="24"/>
        </w:rPr>
        <w:t xml:space="preserve">We’ll also have a </w:t>
      </w:r>
      <w:r w:rsidR="00050904" w:rsidRPr="00A8344F">
        <w:rPr>
          <w:b/>
          <w:bCs/>
          <w:sz w:val="24"/>
        </w:rPr>
        <w:t>special tree-lighting event</w:t>
      </w:r>
      <w:r w:rsidR="00050904">
        <w:rPr>
          <w:sz w:val="24"/>
        </w:rPr>
        <w:t xml:space="preserve"> you won’t want to miss. </w:t>
      </w:r>
    </w:p>
    <w:p w14:paraId="0A79A465" w14:textId="77777777" w:rsidR="00847767" w:rsidRDefault="00A8344F" w:rsidP="005B6857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Plus, the Iowa State Design class will </w:t>
      </w:r>
      <w:r w:rsidR="00847767">
        <w:rPr>
          <w:sz w:val="24"/>
        </w:rPr>
        <w:t>have up</w:t>
      </w:r>
      <w:r>
        <w:rPr>
          <w:sz w:val="24"/>
        </w:rPr>
        <w:t xml:space="preserve"> to </w:t>
      </w:r>
      <w:r w:rsidRPr="00A8344F">
        <w:rPr>
          <w:b/>
          <w:bCs/>
          <w:sz w:val="24"/>
        </w:rPr>
        <w:t>10 possible designs for the former school site</w:t>
      </w:r>
      <w:r w:rsidR="00DB3F33">
        <w:rPr>
          <w:sz w:val="24"/>
        </w:rPr>
        <w:t xml:space="preserve"> on display</w:t>
      </w:r>
      <w:r>
        <w:rPr>
          <w:sz w:val="24"/>
        </w:rPr>
        <w:t xml:space="preserve">. You’ll </w:t>
      </w:r>
    </w:p>
    <w:p w14:paraId="78B50EDC" w14:textId="77777777" w:rsidR="00847767" w:rsidRPr="00847767" w:rsidRDefault="00847767" w:rsidP="00847767">
      <w:pPr>
        <w:spacing w:after="0" w:line="240" w:lineRule="auto"/>
        <w:jc w:val="left"/>
        <w:rPr>
          <w:sz w:val="12"/>
          <w:szCs w:val="10"/>
        </w:rPr>
      </w:pPr>
    </w:p>
    <w:p w14:paraId="1B87A364" w14:textId="77A4649F" w:rsidR="00A8344F" w:rsidRDefault="00A8344F" w:rsidP="005B6857">
      <w:pPr>
        <w:spacing w:line="240" w:lineRule="auto"/>
        <w:jc w:val="left"/>
        <w:rPr>
          <w:sz w:val="24"/>
        </w:rPr>
      </w:pPr>
      <w:r>
        <w:rPr>
          <w:sz w:val="24"/>
        </w:rPr>
        <w:t>have a chance to review them all and make comments.</w:t>
      </w:r>
    </w:p>
    <w:p w14:paraId="0A667693" w14:textId="77777777" w:rsidR="00E6521A" w:rsidRDefault="00050904" w:rsidP="00050904">
      <w:pPr>
        <w:spacing w:line="240" w:lineRule="auto"/>
        <w:jc w:val="left"/>
        <w:rPr>
          <w:sz w:val="24"/>
        </w:rPr>
      </w:pPr>
      <w:r w:rsidRPr="00EB3508">
        <w:rPr>
          <w:sz w:val="24"/>
        </w:rPr>
        <w:t xml:space="preserve">This </w:t>
      </w:r>
      <w:r>
        <w:rPr>
          <w:sz w:val="24"/>
        </w:rPr>
        <w:t>community celebration</w:t>
      </w:r>
      <w:r w:rsidRPr="00EB3508">
        <w:rPr>
          <w:sz w:val="24"/>
        </w:rPr>
        <w:t xml:space="preserve"> is a </w:t>
      </w:r>
      <w:r w:rsidRPr="003F0399">
        <w:rPr>
          <w:b/>
          <w:sz w:val="24"/>
        </w:rPr>
        <w:t xml:space="preserve">great way to kick off the holiday season </w:t>
      </w:r>
      <w:r w:rsidRPr="001C57B8">
        <w:rPr>
          <w:b/>
          <w:sz w:val="24"/>
        </w:rPr>
        <w:t xml:space="preserve">and a fun night for everyone </w:t>
      </w:r>
      <w:r w:rsidRPr="00EB3508">
        <w:rPr>
          <w:sz w:val="24"/>
        </w:rPr>
        <w:t xml:space="preserve">in town to get together. </w:t>
      </w:r>
    </w:p>
    <w:p w14:paraId="4CB72161" w14:textId="221E2A62" w:rsidR="00050904" w:rsidRDefault="00050904" w:rsidP="00050904">
      <w:pPr>
        <w:spacing w:line="240" w:lineRule="auto"/>
        <w:jc w:val="left"/>
        <w:rPr>
          <w:sz w:val="24"/>
        </w:rPr>
      </w:pPr>
      <w:r>
        <w:rPr>
          <w:sz w:val="24"/>
        </w:rPr>
        <w:t>P</w:t>
      </w:r>
      <w:r w:rsidRPr="00EB3508">
        <w:rPr>
          <w:sz w:val="24"/>
        </w:rPr>
        <w:t>roceeds from th</w:t>
      </w:r>
      <w:r>
        <w:rPr>
          <w:sz w:val="24"/>
        </w:rPr>
        <w:t>e</w:t>
      </w:r>
      <w:r w:rsidRPr="00EB3508">
        <w:rPr>
          <w:sz w:val="24"/>
        </w:rPr>
        <w:t xml:space="preserve"> </w:t>
      </w:r>
      <w:r w:rsidR="0004570E">
        <w:rPr>
          <w:sz w:val="24"/>
        </w:rPr>
        <w:t xml:space="preserve">tree festival will </w:t>
      </w:r>
      <w:r w:rsidR="00150F1C">
        <w:rPr>
          <w:sz w:val="24"/>
        </w:rPr>
        <w:t>go to</w:t>
      </w:r>
      <w:r w:rsidR="0004570E">
        <w:rPr>
          <w:sz w:val="24"/>
        </w:rPr>
        <w:t xml:space="preserve"> Grand Junction’s 2020 </w:t>
      </w:r>
      <w:r w:rsidR="00150F1C">
        <w:rPr>
          <w:sz w:val="24"/>
        </w:rPr>
        <w:t>celebration</w:t>
      </w:r>
      <w:r w:rsidR="0004570E">
        <w:rPr>
          <w:sz w:val="24"/>
        </w:rPr>
        <w:t xml:space="preserve">; proceeds from the soup supper </w:t>
      </w:r>
      <w:r w:rsidR="00150F1C">
        <w:rPr>
          <w:sz w:val="24"/>
        </w:rPr>
        <w:t xml:space="preserve">free will offering </w:t>
      </w:r>
      <w:r w:rsidR="0004570E">
        <w:rPr>
          <w:sz w:val="24"/>
        </w:rPr>
        <w:t xml:space="preserve">and silent auction </w:t>
      </w:r>
      <w:r w:rsidRPr="00EB3508">
        <w:rPr>
          <w:sz w:val="24"/>
        </w:rPr>
        <w:t xml:space="preserve">will </w:t>
      </w:r>
      <w:r>
        <w:rPr>
          <w:sz w:val="24"/>
        </w:rPr>
        <w:t xml:space="preserve">be used to </w:t>
      </w:r>
      <w:r w:rsidRPr="00EB3508">
        <w:rPr>
          <w:sz w:val="24"/>
        </w:rPr>
        <w:t xml:space="preserve">fund upcoming </w:t>
      </w:r>
      <w:r w:rsidR="00847767">
        <w:rPr>
          <w:sz w:val="24"/>
        </w:rPr>
        <w:t xml:space="preserve">Horizons-sponsored </w:t>
      </w:r>
      <w:r w:rsidRPr="00EB3508">
        <w:rPr>
          <w:sz w:val="24"/>
        </w:rPr>
        <w:t xml:space="preserve">community projects.  </w:t>
      </w:r>
    </w:p>
    <w:p w14:paraId="2B994A4C" w14:textId="494E87E4" w:rsidR="003263E9" w:rsidRDefault="003263E9" w:rsidP="00050904">
      <w:pPr>
        <w:spacing w:line="240" w:lineRule="auto"/>
        <w:jc w:val="left"/>
        <w:rPr>
          <w:b/>
          <w:smallCaps/>
          <w:sz w:val="36"/>
          <w:szCs w:val="44"/>
        </w:rPr>
      </w:pPr>
      <w:r>
        <w:rPr>
          <w:b/>
          <w:smallCaps/>
          <w:sz w:val="36"/>
          <w:szCs w:val="44"/>
        </w:rPr>
        <w:t>Recycling Changes Coming in 2020</w:t>
      </w:r>
    </w:p>
    <w:p w14:paraId="2691FAA4" w14:textId="6E5021B5" w:rsidR="003263E9" w:rsidRDefault="003263E9" w:rsidP="00050904">
      <w:pPr>
        <w:spacing w:line="240" w:lineRule="auto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 Greene County Recycling Board has met several times to work out a recycling solution after Genesis </w:t>
      </w:r>
      <w:r w:rsidR="00866FBE">
        <w:rPr>
          <w:bCs/>
          <w:sz w:val="24"/>
          <w:szCs w:val="24"/>
        </w:rPr>
        <w:t xml:space="preserve">Development </w:t>
      </w:r>
      <w:r>
        <w:rPr>
          <w:bCs/>
          <w:sz w:val="24"/>
          <w:szCs w:val="24"/>
        </w:rPr>
        <w:t>ended its recycling services.</w:t>
      </w:r>
    </w:p>
    <w:p w14:paraId="5D0A5037" w14:textId="1FCC6F38" w:rsidR="003263E9" w:rsidRDefault="003263E9" w:rsidP="00050904">
      <w:pPr>
        <w:spacing w:line="240" w:lineRule="auto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Through the end of th</w:t>
      </w:r>
      <w:r w:rsidR="005A689F">
        <w:rPr>
          <w:bCs/>
          <w:sz w:val="24"/>
          <w:szCs w:val="24"/>
        </w:rPr>
        <w:t>is</w:t>
      </w:r>
      <w:r>
        <w:rPr>
          <w:bCs/>
          <w:sz w:val="24"/>
          <w:szCs w:val="24"/>
        </w:rPr>
        <w:t xml:space="preserve"> year, West Central Iowa Solid Waste Management Association in Carroll will pick up curbside recyclables as usual in Grand Junction. </w:t>
      </w:r>
    </w:p>
    <w:p w14:paraId="66FE2C05" w14:textId="14229CA4" w:rsidR="003263E9" w:rsidRDefault="003263E9" w:rsidP="00050904">
      <w:pPr>
        <w:spacing w:line="240" w:lineRule="auto"/>
        <w:jc w:val="left"/>
        <w:rPr>
          <w:bCs/>
          <w:sz w:val="24"/>
          <w:szCs w:val="24"/>
        </w:rPr>
      </w:pPr>
      <w:r w:rsidRPr="005A689F">
        <w:rPr>
          <w:b/>
          <w:sz w:val="24"/>
          <w:szCs w:val="24"/>
        </w:rPr>
        <w:t>Curbside recycling will end on Dec. 31, 2019</w:t>
      </w:r>
      <w:r>
        <w:rPr>
          <w:bCs/>
          <w:sz w:val="24"/>
          <w:szCs w:val="24"/>
        </w:rPr>
        <w:t>. Starting in 2020, recyclables will need to be taken to the city</w:t>
      </w:r>
      <w:r w:rsidR="00866FBE">
        <w:rPr>
          <w:bCs/>
          <w:sz w:val="24"/>
          <w:szCs w:val="24"/>
        </w:rPr>
        <w:t>’s</w:t>
      </w:r>
      <w:r>
        <w:rPr>
          <w:bCs/>
          <w:sz w:val="24"/>
          <w:szCs w:val="24"/>
        </w:rPr>
        <w:t xml:space="preserve"> drop-off box. </w:t>
      </w:r>
    </w:p>
    <w:p w14:paraId="64DE03AE" w14:textId="7B69BB9C" w:rsidR="003263E9" w:rsidRDefault="005A689F" w:rsidP="00050904">
      <w:pPr>
        <w:spacing w:line="240" w:lineRule="auto"/>
        <w:jc w:val="left"/>
        <w:rPr>
          <w:bCs/>
          <w:sz w:val="24"/>
          <w:szCs w:val="24"/>
        </w:rPr>
      </w:pPr>
      <w:r w:rsidRPr="005A689F">
        <w:rPr>
          <w:b/>
          <w:sz w:val="24"/>
          <w:szCs w:val="24"/>
        </w:rPr>
        <w:t>Acceptable recycling items are</w:t>
      </w:r>
      <w:r>
        <w:rPr>
          <w:bCs/>
          <w:sz w:val="24"/>
          <w:szCs w:val="24"/>
        </w:rPr>
        <w:t xml:space="preserve"> food and beverage glass jars &amp; bottles, steel cans, plastic containers, newspapers, office paper, magazines, catalogs, cereal </w:t>
      </w:r>
      <w:proofErr w:type="gramStart"/>
      <w:r>
        <w:rPr>
          <w:bCs/>
          <w:sz w:val="24"/>
          <w:szCs w:val="24"/>
        </w:rPr>
        <w:t>boxes</w:t>
      </w:r>
      <w:proofErr w:type="gramEnd"/>
      <w:r>
        <w:rPr>
          <w:bCs/>
          <w:sz w:val="24"/>
          <w:szCs w:val="24"/>
        </w:rPr>
        <w:t xml:space="preserve"> and corrugated cardboard. </w:t>
      </w:r>
    </w:p>
    <w:p w14:paraId="2BBEFE79" w14:textId="22E14AE2" w:rsidR="005A689F" w:rsidRDefault="005A689F" w:rsidP="00050904">
      <w:pPr>
        <w:spacing w:line="240" w:lineRule="auto"/>
        <w:jc w:val="left"/>
        <w:rPr>
          <w:bCs/>
          <w:sz w:val="24"/>
          <w:szCs w:val="24"/>
        </w:rPr>
      </w:pPr>
      <w:r w:rsidRPr="005A689F">
        <w:rPr>
          <w:b/>
          <w:sz w:val="24"/>
          <w:szCs w:val="24"/>
        </w:rPr>
        <w:t xml:space="preserve">All </w:t>
      </w:r>
      <w:r w:rsidR="00BD4B9F">
        <w:rPr>
          <w:b/>
          <w:sz w:val="24"/>
          <w:szCs w:val="24"/>
        </w:rPr>
        <w:t>containers</w:t>
      </w:r>
      <w:r w:rsidRPr="005A689F">
        <w:rPr>
          <w:b/>
          <w:sz w:val="24"/>
          <w:szCs w:val="24"/>
        </w:rPr>
        <w:t xml:space="preserve"> should be emptied and cleaned. </w:t>
      </w:r>
      <w:r w:rsidR="00BD4B9F">
        <w:rPr>
          <w:bCs/>
          <w:sz w:val="24"/>
          <w:szCs w:val="24"/>
        </w:rPr>
        <w:t xml:space="preserve">You can go to the website at </w:t>
      </w:r>
      <w:r w:rsidR="00BD4B9F" w:rsidRPr="00BD4B9F">
        <w:rPr>
          <w:bCs/>
          <w:sz w:val="24"/>
          <w:szCs w:val="24"/>
          <w:u w:val="single"/>
        </w:rPr>
        <w:t>www.westcentralsolidwaste.com</w:t>
      </w:r>
      <w:r w:rsidR="00BD4B9F">
        <w:rPr>
          <w:bCs/>
          <w:sz w:val="24"/>
          <w:szCs w:val="24"/>
        </w:rPr>
        <w:t xml:space="preserve"> for more information about recycling. </w:t>
      </w:r>
    </w:p>
    <w:p w14:paraId="26940D70" w14:textId="36534945" w:rsidR="00135962" w:rsidRDefault="003E6F44" w:rsidP="00050904">
      <w:pPr>
        <w:spacing w:line="240" w:lineRule="auto"/>
        <w:jc w:val="left"/>
        <w:rPr>
          <w:b/>
          <w:smallCaps/>
          <w:sz w:val="40"/>
          <w:szCs w:val="48"/>
        </w:rPr>
      </w:pPr>
      <w:r w:rsidRPr="00893D33">
        <w:rPr>
          <w:b/>
          <w:smallCaps/>
          <w:sz w:val="36"/>
          <w:szCs w:val="44"/>
        </w:rPr>
        <w:lastRenderedPageBreak/>
        <w:t>New Mayor, Council Members Elected</w:t>
      </w:r>
    </w:p>
    <w:p w14:paraId="08A80B72" w14:textId="5ED71824" w:rsidR="00EB3508" w:rsidRDefault="00135962" w:rsidP="00A337D3">
      <w:pPr>
        <w:spacing w:line="240" w:lineRule="auto"/>
        <w:jc w:val="lef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Grand Junction </w:t>
      </w:r>
      <w:r w:rsidR="00150F1C">
        <w:rPr>
          <w:rFonts w:cs="Calibri"/>
          <w:sz w:val="24"/>
          <w:szCs w:val="24"/>
        </w:rPr>
        <w:t xml:space="preserve">residents </w:t>
      </w:r>
      <w:r>
        <w:rPr>
          <w:rFonts w:cs="Calibri"/>
          <w:sz w:val="24"/>
          <w:szCs w:val="24"/>
        </w:rPr>
        <w:t xml:space="preserve">elected </w:t>
      </w:r>
      <w:r w:rsidR="00B30531">
        <w:rPr>
          <w:rFonts w:cs="Calibri"/>
          <w:sz w:val="24"/>
          <w:szCs w:val="24"/>
        </w:rPr>
        <w:t>three new leaders</w:t>
      </w:r>
      <w:r>
        <w:rPr>
          <w:rFonts w:cs="Calibri"/>
          <w:sz w:val="24"/>
          <w:szCs w:val="24"/>
        </w:rPr>
        <w:t xml:space="preserve"> on Nov. 5.</w:t>
      </w:r>
    </w:p>
    <w:p w14:paraId="0F20B343" w14:textId="6EF1B300" w:rsidR="00135962" w:rsidRDefault="00135962" w:rsidP="00050904">
      <w:pPr>
        <w:spacing w:line="240" w:lineRule="auto"/>
        <w:jc w:val="lef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Write-in candidate </w:t>
      </w:r>
      <w:r w:rsidRPr="00674D6C">
        <w:rPr>
          <w:rFonts w:cs="Calibri"/>
          <w:b/>
          <w:bCs/>
          <w:sz w:val="24"/>
          <w:szCs w:val="24"/>
        </w:rPr>
        <w:t>Jerry Herrick</w:t>
      </w:r>
      <w:r>
        <w:rPr>
          <w:rFonts w:cs="Calibri"/>
          <w:sz w:val="24"/>
          <w:szCs w:val="24"/>
        </w:rPr>
        <w:t xml:space="preserve"> </w:t>
      </w:r>
      <w:r w:rsidR="00BD4B9F">
        <w:rPr>
          <w:rFonts w:cs="Calibri"/>
          <w:sz w:val="24"/>
          <w:szCs w:val="24"/>
        </w:rPr>
        <w:t xml:space="preserve">was elected </w:t>
      </w:r>
      <w:r>
        <w:rPr>
          <w:rFonts w:cs="Calibri"/>
          <w:sz w:val="24"/>
          <w:szCs w:val="24"/>
        </w:rPr>
        <w:t>mayor</w:t>
      </w:r>
      <w:r w:rsidR="00150F1C">
        <w:rPr>
          <w:rFonts w:cs="Calibri"/>
          <w:sz w:val="24"/>
          <w:szCs w:val="24"/>
        </w:rPr>
        <w:t xml:space="preserve"> and w</w:t>
      </w:r>
      <w:r>
        <w:rPr>
          <w:rFonts w:cs="Calibri"/>
          <w:sz w:val="24"/>
          <w:szCs w:val="24"/>
        </w:rPr>
        <w:t>ill serve a two-year term beginning Jan. 1, 2020.</w:t>
      </w:r>
      <w:r w:rsidR="00BD4B9F">
        <w:rPr>
          <w:rFonts w:cs="Calibri"/>
          <w:sz w:val="24"/>
          <w:szCs w:val="24"/>
        </w:rPr>
        <w:t xml:space="preserve"> </w:t>
      </w:r>
      <w:r w:rsidRPr="00674D6C">
        <w:rPr>
          <w:rFonts w:cs="Calibri"/>
          <w:b/>
          <w:bCs/>
          <w:sz w:val="24"/>
          <w:szCs w:val="24"/>
        </w:rPr>
        <w:t>Brian Mount</w:t>
      </w:r>
      <w:r>
        <w:rPr>
          <w:rFonts w:cs="Calibri"/>
          <w:sz w:val="24"/>
          <w:szCs w:val="24"/>
        </w:rPr>
        <w:t xml:space="preserve"> and </w:t>
      </w:r>
      <w:r w:rsidRPr="00674D6C">
        <w:rPr>
          <w:rFonts w:cs="Calibri"/>
          <w:b/>
          <w:bCs/>
          <w:sz w:val="24"/>
          <w:szCs w:val="24"/>
        </w:rPr>
        <w:t>Chad Wilson</w:t>
      </w:r>
      <w:r>
        <w:rPr>
          <w:rFonts w:cs="Calibri"/>
          <w:sz w:val="24"/>
          <w:szCs w:val="24"/>
        </w:rPr>
        <w:t xml:space="preserve"> </w:t>
      </w:r>
      <w:r w:rsidR="00BD4B9F">
        <w:rPr>
          <w:rFonts w:cs="Calibri"/>
          <w:sz w:val="24"/>
          <w:szCs w:val="24"/>
        </w:rPr>
        <w:t xml:space="preserve">were </w:t>
      </w:r>
      <w:r>
        <w:rPr>
          <w:rFonts w:cs="Calibri"/>
          <w:sz w:val="24"/>
          <w:szCs w:val="24"/>
        </w:rPr>
        <w:t>elected as City Council members. They will each serve a four-year term on council beginning Jan. 1, 2020.</w:t>
      </w:r>
    </w:p>
    <w:p w14:paraId="49DD3DB1" w14:textId="31472475" w:rsidR="00135962" w:rsidRDefault="000F2E12" w:rsidP="00050904">
      <w:pPr>
        <w:spacing w:line="240" w:lineRule="auto"/>
        <w:jc w:val="left"/>
        <w:rPr>
          <w:rFonts w:cs="Calibri"/>
          <w:sz w:val="24"/>
          <w:szCs w:val="24"/>
        </w:rPr>
      </w:pPr>
      <w:r w:rsidRPr="003A5491">
        <w:rPr>
          <w:b/>
          <w:noProof/>
          <w:lang w:eastAsia="ja-JP"/>
        </w:rPr>
        <mc:AlternateContent>
          <mc:Choice Requires="wps">
            <w:drawing>
              <wp:anchor distT="0" distB="0" distL="91440" distR="91440" simplePos="0" relativeHeight="251661312" behindDoc="0" locked="0" layoutInCell="1" allowOverlap="1" wp14:anchorId="4E143E6B" wp14:editId="309437FC">
                <wp:simplePos x="0" y="0"/>
                <wp:positionH relativeFrom="margin">
                  <wp:posOffset>-19050</wp:posOffset>
                </wp:positionH>
                <wp:positionV relativeFrom="margin">
                  <wp:posOffset>3667125</wp:posOffset>
                </wp:positionV>
                <wp:extent cx="6124575" cy="2943225"/>
                <wp:effectExtent l="0" t="0" r="9525" b="952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294322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alphaModFix amt="50000"/>
                            <a:lum bright="70000" contrast="-70000"/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E7B48" w14:textId="5C848018" w:rsidR="007E2246" w:rsidRPr="002C5D99" w:rsidRDefault="0004570E" w:rsidP="00506D9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36"/>
                              </w:rPr>
                            </w:pPr>
                            <w:bookmarkStart w:id="0" w:name="_Hlk517356011"/>
                            <w:bookmarkStart w:id="1" w:name="_Hlk517356012"/>
                            <w:r>
                              <w:rPr>
                                <w:rFonts w:cstheme="minorHAnsi"/>
                                <w:b/>
                                <w:smallCaps/>
                                <w:sz w:val="36"/>
                              </w:rPr>
                              <w:t xml:space="preserve">Reminders </w:t>
                            </w:r>
                            <w:r w:rsidR="00050904">
                              <w:rPr>
                                <w:rFonts w:cstheme="minorHAnsi"/>
                                <w:b/>
                                <w:smallCaps/>
                                <w:sz w:val="36"/>
                              </w:rPr>
                              <w:t>for 2020</w:t>
                            </w:r>
                          </w:p>
                          <w:bookmarkEnd w:id="0"/>
                          <w:bookmarkEnd w:id="1"/>
                          <w:p w14:paraId="19E39810" w14:textId="12A5142B" w:rsidR="00506D93" w:rsidRDefault="0004570E" w:rsidP="005B68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contextualSpacing w:val="0"/>
                              <w:jc w:val="left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0457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Winter Reminders: </w:t>
                            </w:r>
                            <w:r w:rsidRPr="0004570E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City code requires all vehicles to be moved off city streets and parking during snow </w:t>
                            </w:r>
                            <w:r w:rsidR="00DB3F33">
                              <w:rPr>
                                <w:bCs/>
                                <w:sz w:val="24"/>
                                <w:szCs w:val="24"/>
                              </w:rPr>
                              <w:t>emergencies.</w:t>
                            </w:r>
                            <w:r w:rsidR="004C3FC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B3F33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The snow ordinance emergency parking ban will take effect &amp; last through the duration of </w:t>
                            </w:r>
                            <w:r w:rsidR="00C7419F">
                              <w:rPr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="00DB3F33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storm and for 48 hours afterwards</w:t>
                            </w:r>
                            <w:r w:rsidRPr="0004570E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. You have 24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 w:rsidRPr="0004570E">
                              <w:rPr>
                                <w:bCs/>
                                <w:sz w:val="24"/>
                                <w:szCs w:val="24"/>
                              </w:rPr>
                              <w:t>ours to clea</w:t>
                            </w:r>
                            <w:r w:rsidR="00695AB0">
                              <w:rPr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04570E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5AB0" w:rsidRPr="0004570E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your property </w:t>
                            </w:r>
                            <w:r w:rsidRPr="0004570E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sidewalks to avoid </w:t>
                            </w:r>
                            <w:r w:rsidR="00695AB0">
                              <w:rPr>
                                <w:bCs/>
                                <w:sz w:val="24"/>
                                <w:szCs w:val="24"/>
                              </w:rPr>
                              <w:t>being charged clearing costs</w:t>
                            </w:r>
                            <w:r w:rsidRPr="0004570E">
                              <w:rPr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5EF584C" w14:textId="36CFB441" w:rsidR="00ED6B3A" w:rsidRPr="00ED6B3A" w:rsidRDefault="00ED6B3A" w:rsidP="005B68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contextualSpacing w:val="0"/>
                              <w:jc w:val="left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ED6B3A">
                              <w:rPr>
                                <w:b/>
                                <w:sz w:val="24"/>
                                <w:szCs w:val="24"/>
                              </w:rPr>
                              <w:t>Dog licenses for 2020 are available</w:t>
                            </w:r>
                            <w:r w:rsidR="004C3FC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for $5.</w:t>
                            </w:r>
                            <w:r w:rsidRPr="00ED6B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3FC7" w:rsidRPr="004C3FC7">
                              <w:rPr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>et owner</w:t>
                            </w:r>
                            <w:r w:rsidR="004C3FC7">
                              <w:rPr>
                                <w:bCs/>
                                <w:sz w:val="24"/>
                                <w:szCs w:val="24"/>
                              </w:rPr>
                              <w:t>s are responsible for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register</w:t>
                            </w:r>
                            <w:r w:rsidR="004C3FC7">
                              <w:rPr>
                                <w:bCs/>
                                <w:sz w:val="24"/>
                                <w:szCs w:val="24"/>
                              </w:rPr>
                              <w:t>ing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their pet </w:t>
                            </w:r>
                            <w:r w:rsidRPr="004C3FC7">
                              <w:rPr>
                                <w:b/>
                                <w:sz w:val="24"/>
                                <w:szCs w:val="24"/>
                              </w:rPr>
                              <w:t>every January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>. Owners must provide a current vaccination</w:t>
                            </w:r>
                            <w:r w:rsidR="004C3FC7">
                              <w:rPr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Dogs must wear their tag. All animals </w:t>
                            </w:r>
                            <w:proofErr w:type="gramStart"/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>must be secured at all times</w:t>
                            </w:r>
                            <w:proofErr w:type="gramEnd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ither in a fenced yard, tethered in a place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so </w:t>
                            </w:r>
                            <w:r w:rsidRPr="00ED6B3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they cannot reach sidewalks or roadways, or on a leash with a person capable of controlling the pet holding the leash.  </w:t>
                            </w:r>
                          </w:p>
                          <w:p w14:paraId="70220905" w14:textId="7C994B62" w:rsidR="006E0979" w:rsidRPr="00ED6B3A" w:rsidRDefault="00ED6B3A" w:rsidP="00A652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C3FC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Golf Cart permits are $15 again for 2020. </w:t>
                            </w:r>
                            <w:r w:rsidRPr="004C3FC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Please register your cart before you use it </w:t>
                            </w:r>
                            <w:r w:rsidR="0084776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on Grand Junction streets </w:t>
                            </w:r>
                            <w:r w:rsidRPr="004C3FC7">
                              <w:rPr>
                                <w:bCs/>
                                <w:sz w:val="24"/>
                                <w:szCs w:val="24"/>
                              </w:rPr>
                              <w:t>in 2020</w:t>
                            </w:r>
                            <w:r w:rsidR="00506D93" w:rsidRPr="004C3FC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43E6B" id="Rectangle 6" o:spid="_x0000_s1028" style="position:absolute;margin-left:-1.5pt;margin-top:288.75pt;width:482.25pt;height:231.75pt;z-index:25166131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GUAAAAAUmdodGxvbmcAAAXc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BjhCSU0EDAAAAAAd5gAAAAEAAACgAAAAeAAAAeAAAOEA&#10;AAAdygAY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" stroked="f" strokeweight="4pt">
                <v:fill r:id="rId17" o:title="" opacity=".5" recolor="t" rotate="t" type="tile"/>
                <v:stroke linestyle="thinThick"/>
                <v:imagedata gain="19661f" blacklevel="22938f"/>
                <v:textbox inset="14.4pt,14.4pt,14.4pt,14.4pt">
                  <w:txbxContent>
                    <w:p w14:paraId="62AE7B48" w14:textId="5C848018" w:rsidR="007E2246" w:rsidRPr="002C5D99" w:rsidRDefault="0004570E" w:rsidP="00506D93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smallCaps/>
                          <w:sz w:val="36"/>
                        </w:rPr>
                      </w:pPr>
                      <w:bookmarkStart w:id="2" w:name="_Hlk517356011"/>
                      <w:bookmarkStart w:id="3" w:name="_Hlk517356012"/>
                      <w:r>
                        <w:rPr>
                          <w:rFonts w:cstheme="minorHAnsi"/>
                          <w:b/>
                          <w:smallCaps/>
                          <w:sz w:val="36"/>
                        </w:rPr>
                        <w:t xml:space="preserve">Reminders </w:t>
                      </w:r>
                      <w:r w:rsidR="00050904">
                        <w:rPr>
                          <w:rFonts w:cstheme="minorHAnsi"/>
                          <w:b/>
                          <w:smallCaps/>
                          <w:sz w:val="36"/>
                        </w:rPr>
                        <w:t>for 2020</w:t>
                      </w:r>
                    </w:p>
                    <w:bookmarkEnd w:id="2"/>
                    <w:bookmarkEnd w:id="3"/>
                    <w:p w14:paraId="19E39810" w14:textId="12A5142B" w:rsidR="00506D93" w:rsidRDefault="0004570E" w:rsidP="005B68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contextualSpacing w:val="0"/>
                        <w:jc w:val="left"/>
                        <w:rPr>
                          <w:bCs/>
                          <w:sz w:val="24"/>
                          <w:szCs w:val="24"/>
                        </w:rPr>
                      </w:pPr>
                      <w:r w:rsidRPr="0004570E">
                        <w:rPr>
                          <w:b/>
                          <w:sz w:val="24"/>
                          <w:szCs w:val="24"/>
                        </w:rPr>
                        <w:t xml:space="preserve">Winter Reminders: </w:t>
                      </w:r>
                      <w:r w:rsidRPr="0004570E">
                        <w:rPr>
                          <w:bCs/>
                          <w:sz w:val="24"/>
                          <w:szCs w:val="24"/>
                        </w:rPr>
                        <w:t xml:space="preserve">City code requires all vehicles to be moved off city streets and parking during snow </w:t>
                      </w:r>
                      <w:r w:rsidR="00DB3F33">
                        <w:rPr>
                          <w:bCs/>
                          <w:sz w:val="24"/>
                          <w:szCs w:val="24"/>
                        </w:rPr>
                        <w:t>emergencies.</w:t>
                      </w:r>
                      <w:r w:rsidR="004C3FC7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B3F33">
                        <w:rPr>
                          <w:bCs/>
                          <w:sz w:val="24"/>
                          <w:szCs w:val="24"/>
                        </w:rPr>
                        <w:t xml:space="preserve">The snow ordinance emergency parking ban will take effect &amp; last through the duration of </w:t>
                      </w:r>
                      <w:r w:rsidR="00C7419F">
                        <w:rPr>
                          <w:bCs/>
                          <w:sz w:val="24"/>
                          <w:szCs w:val="24"/>
                        </w:rPr>
                        <w:t>a</w:t>
                      </w:r>
                      <w:r w:rsidR="00DB3F33">
                        <w:rPr>
                          <w:bCs/>
                          <w:sz w:val="24"/>
                          <w:szCs w:val="24"/>
                        </w:rPr>
                        <w:t xml:space="preserve"> storm and for 48 hours afterwards</w:t>
                      </w:r>
                      <w:r w:rsidRPr="0004570E">
                        <w:rPr>
                          <w:bCs/>
                          <w:sz w:val="24"/>
                          <w:szCs w:val="24"/>
                        </w:rPr>
                        <w:t xml:space="preserve">. You have 24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h</w:t>
                      </w:r>
                      <w:r w:rsidRPr="0004570E">
                        <w:rPr>
                          <w:bCs/>
                          <w:sz w:val="24"/>
                          <w:szCs w:val="24"/>
                        </w:rPr>
                        <w:t>ours to clea</w:t>
                      </w:r>
                      <w:r w:rsidR="00695AB0">
                        <w:rPr>
                          <w:bCs/>
                          <w:sz w:val="24"/>
                          <w:szCs w:val="24"/>
                        </w:rPr>
                        <w:t>r</w:t>
                      </w:r>
                      <w:r w:rsidRPr="0004570E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95AB0" w:rsidRPr="0004570E">
                        <w:rPr>
                          <w:bCs/>
                          <w:sz w:val="24"/>
                          <w:szCs w:val="24"/>
                        </w:rPr>
                        <w:t xml:space="preserve">your property </w:t>
                      </w:r>
                      <w:r w:rsidRPr="0004570E">
                        <w:rPr>
                          <w:bCs/>
                          <w:sz w:val="24"/>
                          <w:szCs w:val="24"/>
                        </w:rPr>
                        <w:t xml:space="preserve">sidewalks to avoid </w:t>
                      </w:r>
                      <w:r w:rsidR="00695AB0">
                        <w:rPr>
                          <w:bCs/>
                          <w:sz w:val="24"/>
                          <w:szCs w:val="24"/>
                        </w:rPr>
                        <w:t>being charged clearing costs</w:t>
                      </w:r>
                      <w:r w:rsidRPr="0004570E">
                        <w:rPr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25EF584C" w14:textId="36CFB441" w:rsidR="00ED6B3A" w:rsidRPr="00ED6B3A" w:rsidRDefault="00ED6B3A" w:rsidP="005B68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contextualSpacing w:val="0"/>
                        <w:jc w:val="left"/>
                        <w:rPr>
                          <w:bCs/>
                          <w:sz w:val="24"/>
                          <w:szCs w:val="24"/>
                        </w:rPr>
                      </w:pPr>
                      <w:r w:rsidRPr="00ED6B3A">
                        <w:rPr>
                          <w:b/>
                          <w:sz w:val="24"/>
                          <w:szCs w:val="24"/>
                        </w:rPr>
                        <w:t>Dog licenses for 2020 are available</w:t>
                      </w:r>
                      <w:r w:rsidR="004C3FC7">
                        <w:rPr>
                          <w:b/>
                          <w:sz w:val="24"/>
                          <w:szCs w:val="24"/>
                        </w:rPr>
                        <w:t xml:space="preserve"> for $5.</w:t>
                      </w:r>
                      <w:r w:rsidRPr="00ED6B3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C3FC7" w:rsidRPr="004C3FC7">
                        <w:rPr>
                          <w:bCs/>
                          <w:sz w:val="24"/>
                          <w:szCs w:val="24"/>
                        </w:rPr>
                        <w:t>P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>et owner</w:t>
                      </w:r>
                      <w:r w:rsidR="004C3FC7">
                        <w:rPr>
                          <w:bCs/>
                          <w:sz w:val="24"/>
                          <w:szCs w:val="24"/>
                        </w:rPr>
                        <w:t>s are responsible for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 xml:space="preserve"> register</w:t>
                      </w:r>
                      <w:r w:rsidR="004C3FC7">
                        <w:rPr>
                          <w:bCs/>
                          <w:sz w:val="24"/>
                          <w:szCs w:val="24"/>
                        </w:rPr>
                        <w:t>ing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 xml:space="preserve"> their pet </w:t>
                      </w:r>
                      <w:r w:rsidRPr="004C3FC7">
                        <w:rPr>
                          <w:b/>
                          <w:sz w:val="24"/>
                          <w:szCs w:val="24"/>
                        </w:rPr>
                        <w:t>every January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>. Owners must provide a current vaccination</w:t>
                      </w:r>
                      <w:r w:rsidR="004C3FC7">
                        <w:rPr>
                          <w:bCs/>
                          <w:sz w:val="24"/>
                          <w:szCs w:val="24"/>
                        </w:rPr>
                        <w:t>.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 xml:space="preserve"> Dogs must wear their tag. All animals </w:t>
                      </w:r>
                      <w:proofErr w:type="gramStart"/>
                      <w:r w:rsidRPr="00ED6B3A">
                        <w:rPr>
                          <w:bCs/>
                          <w:sz w:val="24"/>
                          <w:szCs w:val="24"/>
                        </w:rPr>
                        <w:t>must be secured at all times</w:t>
                      </w:r>
                      <w:proofErr w:type="gramEnd"/>
                      <w:r>
                        <w:rPr>
                          <w:bCs/>
                          <w:sz w:val="24"/>
                          <w:szCs w:val="24"/>
                        </w:rPr>
                        <w:t>,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e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 xml:space="preserve">ither in a fenced yard, tethered in a place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so </w:t>
                      </w:r>
                      <w:r w:rsidRPr="00ED6B3A">
                        <w:rPr>
                          <w:bCs/>
                          <w:sz w:val="24"/>
                          <w:szCs w:val="24"/>
                        </w:rPr>
                        <w:t xml:space="preserve">they cannot reach sidewalks or roadways, or on a leash with a person capable of controlling the pet holding the leash.  </w:t>
                      </w:r>
                    </w:p>
                    <w:p w14:paraId="70220905" w14:textId="7C994B62" w:rsidR="006E0979" w:rsidRPr="00ED6B3A" w:rsidRDefault="00ED6B3A" w:rsidP="00A652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C3FC7">
                        <w:rPr>
                          <w:b/>
                          <w:sz w:val="24"/>
                          <w:szCs w:val="24"/>
                        </w:rPr>
                        <w:t xml:space="preserve">Golf Cart permits are $15 again for 2020. </w:t>
                      </w:r>
                      <w:r w:rsidRPr="004C3FC7">
                        <w:rPr>
                          <w:bCs/>
                          <w:sz w:val="24"/>
                          <w:szCs w:val="24"/>
                        </w:rPr>
                        <w:t xml:space="preserve">Please register your cart before you use it </w:t>
                      </w:r>
                      <w:r w:rsidR="00847767">
                        <w:rPr>
                          <w:bCs/>
                          <w:sz w:val="24"/>
                          <w:szCs w:val="24"/>
                        </w:rPr>
                        <w:t xml:space="preserve">on Grand Junction streets </w:t>
                      </w:r>
                      <w:r w:rsidRPr="004C3FC7">
                        <w:rPr>
                          <w:bCs/>
                          <w:sz w:val="24"/>
                          <w:szCs w:val="24"/>
                        </w:rPr>
                        <w:t>in 2020</w:t>
                      </w:r>
                      <w:r w:rsidR="00506D93" w:rsidRPr="004C3FC7">
                        <w:rPr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50F1C">
        <w:rPr>
          <w:rFonts w:cs="Calibri"/>
          <w:sz w:val="24"/>
          <w:szCs w:val="24"/>
        </w:rPr>
        <w:t xml:space="preserve">Many thanks go to </w:t>
      </w:r>
      <w:r w:rsidR="00150F1C" w:rsidRPr="00674D6C">
        <w:rPr>
          <w:rFonts w:cs="Calibri"/>
          <w:b/>
          <w:bCs/>
          <w:sz w:val="24"/>
          <w:szCs w:val="24"/>
        </w:rPr>
        <w:t>Meladee Graven</w:t>
      </w:r>
      <w:r w:rsidR="00150F1C">
        <w:rPr>
          <w:rFonts w:cs="Calibri"/>
          <w:sz w:val="24"/>
          <w:szCs w:val="24"/>
        </w:rPr>
        <w:t xml:space="preserve"> and </w:t>
      </w:r>
      <w:r w:rsidR="00150F1C" w:rsidRPr="00674D6C">
        <w:rPr>
          <w:rFonts w:cs="Calibri"/>
          <w:b/>
          <w:bCs/>
          <w:sz w:val="24"/>
          <w:szCs w:val="24"/>
        </w:rPr>
        <w:t>Alan Robinson</w:t>
      </w:r>
      <w:r w:rsidR="00150F1C">
        <w:rPr>
          <w:rFonts w:cs="Calibri"/>
          <w:sz w:val="24"/>
          <w:szCs w:val="24"/>
        </w:rPr>
        <w:t xml:space="preserve"> for their service as council members </w:t>
      </w:r>
      <w:r w:rsidR="00B30531">
        <w:rPr>
          <w:rFonts w:cs="Calibri"/>
          <w:sz w:val="24"/>
          <w:szCs w:val="24"/>
        </w:rPr>
        <w:t xml:space="preserve">and to </w:t>
      </w:r>
      <w:r w:rsidR="00B30531" w:rsidRPr="00674D6C">
        <w:rPr>
          <w:rFonts w:cs="Calibri"/>
          <w:b/>
          <w:bCs/>
          <w:sz w:val="24"/>
          <w:szCs w:val="24"/>
        </w:rPr>
        <w:t>Brock Lyons</w:t>
      </w:r>
      <w:r w:rsidR="00B30531">
        <w:rPr>
          <w:rFonts w:cs="Calibri"/>
          <w:sz w:val="24"/>
          <w:szCs w:val="24"/>
        </w:rPr>
        <w:t xml:space="preserve"> for his mayoral </w:t>
      </w:r>
      <w:proofErr w:type="gramStart"/>
      <w:r w:rsidR="00B30531">
        <w:rPr>
          <w:rFonts w:cs="Calibri"/>
          <w:sz w:val="24"/>
          <w:szCs w:val="24"/>
        </w:rPr>
        <w:t>leadership.</w:t>
      </w:r>
      <w:r w:rsidR="00150F1C">
        <w:rPr>
          <w:rFonts w:cs="Calibri"/>
          <w:sz w:val="24"/>
          <w:szCs w:val="24"/>
        </w:rPr>
        <w:t>.</w:t>
      </w:r>
      <w:proofErr w:type="gramEnd"/>
      <w:r w:rsidR="00150F1C">
        <w:rPr>
          <w:rFonts w:cs="Calibri"/>
          <w:sz w:val="24"/>
          <w:szCs w:val="24"/>
        </w:rPr>
        <w:t xml:space="preserve"> Thanks also to all who voted and c</w:t>
      </w:r>
      <w:r w:rsidR="00135962">
        <w:rPr>
          <w:rFonts w:cs="Calibri"/>
          <w:sz w:val="24"/>
          <w:szCs w:val="24"/>
        </w:rPr>
        <w:t xml:space="preserve">ongratulations to </w:t>
      </w:r>
      <w:r w:rsidR="003E6F44">
        <w:rPr>
          <w:rFonts w:cs="Calibri"/>
          <w:sz w:val="24"/>
          <w:szCs w:val="24"/>
        </w:rPr>
        <w:t>our</w:t>
      </w:r>
      <w:r w:rsidR="00135962">
        <w:rPr>
          <w:rFonts w:cs="Calibri"/>
          <w:sz w:val="24"/>
          <w:szCs w:val="24"/>
        </w:rPr>
        <w:t xml:space="preserve"> newly</w:t>
      </w:r>
      <w:r w:rsidR="003E6F44">
        <w:rPr>
          <w:rFonts w:cs="Calibri"/>
          <w:sz w:val="24"/>
          <w:szCs w:val="24"/>
        </w:rPr>
        <w:t>-</w:t>
      </w:r>
      <w:r w:rsidR="00135962">
        <w:rPr>
          <w:rFonts w:cs="Calibri"/>
          <w:sz w:val="24"/>
          <w:szCs w:val="24"/>
        </w:rPr>
        <w:t>elected town leaders</w:t>
      </w:r>
      <w:r w:rsidR="00150F1C">
        <w:rPr>
          <w:rFonts w:cs="Calibri"/>
          <w:sz w:val="24"/>
          <w:szCs w:val="24"/>
        </w:rPr>
        <w:t>. Working cooperatively together with them will help us move Grand Junction forward</w:t>
      </w:r>
      <w:r w:rsidR="00135962">
        <w:rPr>
          <w:rFonts w:cs="Calibri"/>
          <w:sz w:val="24"/>
          <w:szCs w:val="24"/>
        </w:rPr>
        <w:t>!</w:t>
      </w:r>
      <w:r w:rsidR="003E6F44">
        <w:rPr>
          <w:rFonts w:cs="Calibri"/>
          <w:sz w:val="24"/>
          <w:szCs w:val="24"/>
        </w:rPr>
        <w:t xml:space="preserve"> </w:t>
      </w:r>
    </w:p>
    <w:p w14:paraId="05F552A1" w14:textId="342E9FF4" w:rsidR="00150F1C" w:rsidRDefault="00B30531" w:rsidP="00050904">
      <w:pPr>
        <w:spacing w:line="240" w:lineRule="auto"/>
        <w:jc w:val="left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AC6A74" wp14:editId="09FC8767">
                <wp:simplePos x="0" y="0"/>
                <wp:positionH relativeFrom="column">
                  <wp:posOffset>28575</wp:posOffset>
                </wp:positionH>
                <wp:positionV relativeFrom="paragraph">
                  <wp:posOffset>-57150</wp:posOffset>
                </wp:positionV>
                <wp:extent cx="2724150" cy="35528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18EB48" w14:textId="488C553D" w:rsidR="00150F1C" w:rsidRPr="000F2E12" w:rsidRDefault="00150F1C" w:rsidP="000F2E12">
                            <w:pPr>
                              <w:spacing w:line="240" w:lineRule="auto"/>
                              <w:jc w:val="left"/>
                              <w:rPr>
                                <w:b/>
                                <w:i/>
                                <w:smallCaps/>
                                <w:sz w:val="36"/>
                                <w:szCs w:val="36"/>
                              </w:rPr>
                            </w:pPr>
                            <w:r w:rsidRPr="000F2E12">
                              <w:rPr>
                                <w:b/>
                                <w:i/>
                                <w:smallCaps/>
                                <w:sz w:val="36"/>
                                <w:szCs w:val="36"/>
                              </w:rPr>
                              <w:t>New in Town?</w:t>
                            </w:r>
                          </w:p>
                          <w:p w14:paraId="4AAEE0A6" w14:textId="37E33A55" w:rsidR="00150F1C" w:rsidRDefault="00A337D3" w:rsidP="004802AD">
                            <w:pPr>
                              <w:spacing w:line="240" w:lineRule="auto"/>
                              <w:ind w:left="2340" w:hanging="23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 number of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folks have moved into our </w:t>
                            </w:r>
                            <w:r w:rsidR="000F2E12">
                              <w:rPr>
                                <w:sz w:val="24"/>
                                <w:szCs w:val="24"/>
                              </w:rPr>
                              <w:t xml:space="preserve">little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town in the last year. If this group includes you, we’d like to welcome you</w:t>
                            </w:r>
                            <w:r w:rsidR="004802AD">
                              <w:rPr>
                                <w:sz w:val="24"/>
                                <w:szCs w:val="24"/>
                              </w:rPr>
                              <w:t xml:space="preserve"> to your new hometown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1409B23D" w14:textId="78E7531D" w:rsidR="00A337D3" w:rsidRDefault="00A337D3" w:rsidP="00A337D3">
                            <w:pPr>
                              <w:spacing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Grand Junction’s Horizons will send a representative or two to your home with some “welcome” gifts and helpful information on where to go, who to call, and how to get things done</w:t>
                            </w:r>
                            <w:r w:rsidR="002B46EF">
                              <w:rPr>
                                <w:sz w:val="24"/>
                                <w:szCs w:val="24"/>
                              </w:rPr>
                              <w:t xml:space="preserve"> around here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AE2CD33" w14:textId="6B39CF9C" w:rsidR="00A337D3" w:rsidRPr="00A337D3" w:rsidRDefault="00A337D3" w:rsidP="00A337D3">
                            <w:pPr>
                              <w:spacing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If you’ve moved to GJ in the last year, please contact City Hall </w:t>
                            </w:r>
                            <w:r w:rsidR="000F2E12">
                              <w:rPr>
                                <w:sz w:val="24"/>
                                <w:szCs w:val="24"/>
                              </w:rPr>
                              <w:t xml:space="preserve">(see below)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and let us know so we can set up a good time to meet and greet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C6A7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2.25pt;margin-top:-4.5pt;width:214.5pt;height:279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" fillcolor="white [3201]" stroked="f" strokeweight=".5pt">
                <v:textbox>
                  <w:txbxContent>
                    <w:p w14:paraId="2918EB48" w14:textId="488C553D" w:rsidR="00150F1C" w:rsidRPr="000F2E12" w:rsidRDefault="00150F1C" w:rsidP="000F2E12">
                      <w:pPr>
                        <w:spacing w:line="240" w:lineRule="auto"/>
                        <w:jc w:val="left"/>
                        <w:rPr>
                          <w:b/>
                          <w:i/>
                          <w:smallCaps/>
                          <w:sz w:val="36"/>
                          <w:szCs w:val="36"/>
                        </w:rPr>
                      </w:pPr>
                      <w:r w:rsidRPr="000F2E12">
                        <w:rPr>
                          <w:b/>
                          <w:i/>
                          <w:smallCaps/>
                          <w:sz w:val="36"/>
                          <w:szCs w:val="36"/>
                        </w:rPr>
                        <w:t>New in Town?</w:t>
                      </w:r>
                    </w:p>
                    <w:p w14:paraId="4AAEE0A6" w14:textId="37E33A55" w:rsidR="00150F1C" w:rsidRDefault="00A337D3" w:rsidP="004802AD">
                      <w:pPr>
                        <w:spacing w:line="240" w:lineRule="auto"/>
                        <w:ind w:left="2340" w:hanging="2340"/>
                        <w:jc w:val="left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A number of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folks have moved into our </w:t>
                      </w:r>
                      <w:r w:rsidR="000F2E12">
                        <w:rPr>
                          <w:sz w:val="24"/>
                          <w:szCs w:val="24"/>
                        </w:rPr>
                        <w:t xml:space="preserve">little </w:t>
                      </w:r>
                      <w:r>
                        <w:rPr>
                          <w:sz w:val="24"/>
                          <w:szCs w:val="24"/>
                        </w:rPr>
                        <w:t>town in the last year. If this group includes you, we’d like to welcome you</w:t>
                      </w:r>
                      <w:r w:rsidR="004802AD">
                        <w:rPr>
                          <w:sz w:val="24"/>
                          <w:szCs w:val="24"/>
                        </w:rPr>
                        <w:t xml:space="preserve"> to your new hometown</w:t>
                      </w:r>
                      <w:r>
                        <w:rPr>
                          <w:sz w:val="24"/>
                          <w:szCs w:val="24"/>
                        </w:rPr>
                        <w:t>!</w:t>
                      </w:r>
                    </w:p>
                    <w:p w14:paraId="1409B23D" w14:textId="78E7531D" w:rsidR="00A337D3" w:rsidRDefault="00A337D3" w:rsidP="00A337D3">
                      <w:pPr>
                        <w:spacing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Grand Junction’s Horizons will send a representative or two to your home with some “welcome” gifts and helpful information on where to go, who to call, and how to get things done</w:t>
                      </w:r>
                      <w:r w:rsidR="002B46EF">
                        <w:rPr>
                          <w:sz w:val="24"/>
                          <w:szCs w:val="24"/>
                        </w:rPr>
                        <w:t xml:space="preserve"> around here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AE2CD33" w14:textId="6B39CF9C" w:rsidR="00A337D3" w:rsidRPr="00A337D3" w:rsidRDefault="00A337D3" w:rsidP="00A337D3">
                      <w:pPr>
                        <w:spacing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If you’ve moved to GJ in the last year, please contact City Hall </w:t>
                      </w:r>
                      <w:r w:rsidR="000F2E12">
                        <w:rPr>
                          <w:sz w:val="24"/>
                          <w:szCs w:val="24"/>
                        </w:rPr>
                        <w:t xml:space="preserve">(see below) </w:t>
                      </w:r>
                      <w:r>
                        <w:rPr>
                          <w:sz w:val="24"/>
                          <w:szCs w:val="24"/>
                        </w:rPr>
                        <w:t>and let us know so we can set up a good time to meet and greet you!</w:t>
                      </w:r>
                    </w:p>
                  </w:txbxContent>
                </v:textbox>
              </v:shape>
            </w:pict>
          </mc:Fallback>
        </mc:AlternateContent>
      </w:r>
    </w:p>
    <w:p w14:paraId="67FD7F0C" w14:textId="45B1604A" w:rsidR="00150F1C" w:rsidRDefault="00B30531" w:rsidP="00050904">
      <w:pPr>
        <w:spacing w:line="240" w:lineRule="auto"/>
        <w:jc w:val="left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96A0100" wp14:editId="538AC93C">
                <wp:simplePos x="0" y="0"/>
                <wp:positionH relativeFrom="column">
                  <wp:posOffset>133350</wp:posOffset>
                </wp:positionH>
                <wp:positionV relativeFrom="paragraph">
                  <wp:posOffset>209550</wp:posOffset>
                </wp:positionV>
                <wp:extent cx="1219200" cy="933450"/>
                <wp:effectExtent l="0" t="0" r="19050" b="1905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FBE6D" w14:textId="77777777" w:rsidR="00B30531" w:rsidRDefault="00B305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0100" id="Text Box 21" o:spid="_x0000_s1030" type="#_x0000_t202" style="position:absolute;margin-left:10.5pt;margin-top:16.5pt;width:96pt;height:73.5pt;z-index:-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" fillcolor="white [3201]" strokeweight=".5pt">
                <v:textbox>
                  <w:txbxContent>
                    <w:p w14:paraId="357FBE6D" w14:textId="77777777" w:rsidR="00B30531" w:rsidRDefault="00B30531"/>
                  </w:txbxContent>
                </v:textbox>
                <w10:wrap type="square"/>
              </v:shape>
            </w:pict>
          </mc:Fallback>
        </mc:AlternateContent>
      </w:r>
    </w:p>
    <w:p w14:paraId="2CDBB869" w14:textId="40C7E028" w:rsidR="00150F1C" w:rsidRDefault="004802AD" w:rsidP="00050904">
      <w:pPr>
        <w:spacing w:line="240" w:lineRule="auto"/>
        <w:jc w:val="left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1966F4" wp14:editId="3B4F4239">
                <wp:simplePos x="0" y="0"/>
                <wp:positionH relativeFrom="column">
                  <wp:posOffset>142875</wp:posOffset>
                </wp:positionH>
                <wp:positionV relativeFrom="paragraph">
                  <wp:posOffset>133350</wp:posOffset>
                </wp:positionV>
                <wp:extent cx="1371600" cy="10287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58ABE" w14:textId="3183F085" w:rsidR="000F2E12" w:rsidRDefault="000F2E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F6029" wp14:editId="1F7B401C">
                                  <wp:extent cx="1143000" cy="960120"/>
                                  <wp:effectExtent l="0" t="0" r="0" b="0"/>
                                  <wp:docPr id="23" name="Picture 23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welcome wagon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966F4" id="Text Box 22" o:spid="_x0000_s1031" type="#_x0000_t202" style="position:absolute;margin-left:11.25pt;margin-top:10.5pt;width:108pt;height:8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" fillcolor="white [3201]" strokeweight=".5pt">
                <v:textbox>
                  <w:txbxContent>
                    <w:p w14:paraId="2AE58ABE" w14:textId="3183F085" w:rsidR="000F2E12" w:rsidRDefault="000F2E12">
                      <w:r>
                        <w:rPr>
                          <w:noProof/>
                        </w:rPr>
                        <w:drawing>
                          <wp:inline distT="0" distB="0" distL="0" distR="0" wp14:anchorId="19BF6029" wp14:editId="1F7B401C">
                            <wp:extent cx="1143000" cy="960120"/>
                            <wp:effectExtent l="0" t="0" r="0" b="0"/>
                            <wp:docPr id="23" name="Picture 23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welcome wagon.jpg"/>
                                    <pic:cNvPicPr/>
                                  </pic:nvPicPr>
                                  <pic:blipFill>
                                    <a:blip r:embed="rId1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955F24" w14:textId="7F6FDCE3" w:rsidR="00150F1C" w:rsidRDefault="00150F1C" w:rsidP="00050904">
      <w:pPr>
        <w:spacing w:line="240" w:lineRule="auto"/>
        <w:jc w:val="left"/>
        <w:rPr>
          <w:rFonts w:cs="Calibri"/>
          <w:sz w:val="24"/>
          <w:szCs w:val="24"/>
        </w:rPr>
      </w:pPr>
    </w:p>
    <w:p w14:paraId="0179F77D" w14:textId="3F18362D" w:rsidR="00150F1C" w:rsidRDefault="00150F1C" w:rsidP="00050904">
      <w:pPr>
        <w:spacing w:line="240" w:lineRule="auto"/>
        <w:jc w:val="left"/>
        <w:rPr>
          <w:rFonts w:cs="Calibri"/>
          <w:sz w:val="24"/>
          <w:szCs w:val="24"/>
        </w:rPr>
      </w:pPr>
    </w:p>
    <w:p w14:paraId="1EE325EE" w14:textId="0B32E8A4" w:rsidR="00150F1C" w:rsidRDefault="00150F1C" w:rsidP="00050904">
      <w:pPr>
        <w:spacing w:line="240" w:lineRule="auto"/>
        <w:jc w:val="left"/>
        <w:rPr>
          <w:rFonts w:cs="Calibri"/>
          <w:sz w:val="24"/>
          <w:szCs w:val="24"/>
        </w:rPr>
      </w:pPr>
    </w:p>
    <w:p w14:paraId="3B139280" w14:textId="78E817CE" w:rsidR="00150F1C" w:rsidRDefault="00150F1C" w:rsidP="00050904">
      <w:pPr>
        <w:spacing w:line="240" w:lineRule="auto"/>
        <w:jc w:val="left"/>
        <w:rPr>
          <w:rFonts w:cs="Calibri"/>
          <w:sz w:val="24"/>
          <w:szCs w:val="24"/>
        </w:rPr>
      </w:pPr>
    </w:p>
    <w:p w14:paraId="7AE63BD5" w14:textId="6D926046" w:rsidR="00150F1C" w:rsidRDefault="00150F1C" w:rsidP="00050904">
      <w:pPr>
        <w:spacing w:line="240" w:lineRule="auto"/>
        <w:jc w:val="left"/>
        <w:rPr>
          <w:rFonts w:cs="Calibri"/>
          <w:sz w:val="24"/>
          <w:szCs w:val="24"/>
        </w:rPr>
      </w:pPr>
      <w:bookmarkStart w:id="4" w:name="_GoBack"/>
      <w:bookmarkEnd w:id="4"/>
    </w:p>
    <w:p w14:paraId="23844E0D" w14:textId="44F8A8D1" w:rsidR="00150F1C" w:rsidRDefault="00150F1C" w:rsidP="00050904">
      <w:pPr>
        <w:spacing w:line="240" w:lineRule="auto"/>
        <w:jc w:val="left"/>
        <w:rPr>
          <w:rFonts w:cs="Calibri"/>
          <w:sz w:val="24"/>
          <w:szCs w:val="24"/>
        </w:rPr>
      </w:pPr>
    </w:p>
    <w:p w14:paraId="12713531" w14:textId="1C12556C" w:rsidR="00150F1C" w:rsidRDefault="00150F1C" w:rsidP="00050904">
      <w:pPr>
        <w:spacing w:line="240" w:lineRule="auto"/>
        <w:jc w:val="left"/>
        <w:rPr>
          <w:rFonts w:cs="Calibri"/>
          <w:sz w:val="24"/>
          <w:szCs w:val="24"/>
        </w:rPr>
      </w:pPr>
    </w:p>
    <w:p w14:paraId="0663C1B1" w14:textId="3C0A5248" w:rsidR="00150F1C" w:rsidRDefault="00150F1C" w:rsidP="00050904">
      <w:pPr>
        <w:spacing w:line="240" w:lineRule="auto"/>
        <w:jc w:val="left"/>
        <w:rPr>
          <w:rFonts w:cs="Calibri"/>
          <w:sz w:val="24"/>
          <w:szCs w:val="24"/>
        </w:rPr>
      </w:pPr>
    </w:p>
    <w:p w14:paraId="730369B9" w14:textId="77777777" w:rsidR="00150F1C" w:rsidRDefault="00150F1C" w:rsidP="00050904">
      <w:pPr>
        <w:spacing w:line="240" w:lineRule="auto"/>
        <w:jc w:val="left"/>
        <w:rPr>
          <w:rFonts w:cs="Calibri"/>
          <w:sz w:val="24"/>
          <w:szCs w:val="24"/>
        </w:rPr>
      </w:pPr>
    </w:p>
    <w:p w14:paraId="784E8391" w14:textId="58FFA4B8" w:rsidR="004C3CF1" w:rsidRDefault="004C3CF1" w:rsidP="00E80E4A">
      <w:pPr>
        <w:spacing w:line="240" w:lineRule="auto"/>
        <w:jc w:val="left"/>
      </w:pPr>
    </w:p>
    <w:p w14:paraId="498EF0A1" w14:textId="771A577F" w:rsidR="004C3CF1" w:rsidRDefault="004C3CF1" w:rsidP="00A31598">
      <w:pPr>
        <w:sectPr w:rsidR="004C3CF1" w:rsidSect="007E52AD">
          <w:type w:val="continuous"/>
          <w:pgSz w:w="12240" w:h="15840"/>
          <w:pgMar w:top="1440" w:right="1440" w:bottom="1440" w:left="1440" w:header="720" w:footer="720" w:gutter="0"/>
          <w:cols w:num="2" w:space="900"/>
          <w:docGrid w:linePitch="360"/>
        </w:sectPr>
      </w:pPr>
    </w:p>
    <w:p w14:paraId="20312ABA" w14:textId="4F34A267" w:rsidR="00650265" w:rsidRDefault="005B6857" w:rsidP="004C3CF1">
      <w:r w:rsidRPr="0065026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6908DA" wp14:editId="40D63C42">
                <wp:simplePos x="0" y="0"/>
                <wp:positionH relativeFrom="margin">
                  <wp:posOffset>0</wp:posOffset>
                </wp:positionH>
                <wp:positionV relativeFrom="margin">
                  <wp:posOffset>6810375</wp:posOffset>
                </wp:positionV>
                <wp:extent cx="6096000" cy="1292225"/>
                <wp:effectExtent l="19050" t="19050" r="19050" b="22225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292225"/>
                        </a:xfrm>
                        <a:prstGeom prst="rect">
                          <a:avLst/>
                        </a:prstGeom>
                        <a:solidFill>
                          <a:srgbClr val="6F6F74"/>
                        </a:solidFill>
                        <a:ln w="44450" cap="flat" cmpd="thinThick" algn="ctr">
                          <a:solidFill>
                            <a:srgbClr val="6F6F7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8EC97" w14:textId="1C31D745" w:rsidR="00650265" w:rsidRDefault="00650265" w:rsidP="00B0763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Contact City Hall at </w:t>
                            </w:r>
                            <w:r w:rsidRPr="00C06EF1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515-738-2585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or </w:t>
                            </w:r>
                            <w:r w:rsidRPr="00650265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grandjct@iowatelecom.net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. </w:t>
                            </w:r>
                          </w:p>
                          <w:p w14:paraId="1940E30F" w14:textId="20607E3F" w:rsidR="00650265" w:rsidRDefault="00650265" w:rsidP="0065026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Office hours are Monday </w:t>
                            </w:r>
                            <w:r w:rsidR="00050904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─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Friday, </w:t>
                            </w:r>
                            <w:r w:rsidR="00050904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9 am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to </w:t>
                            </w:r>
                            <w:r w:rsidR="00050904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noon o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r by appointment</w:t>
                            </w:r>
                          </w:p>
                          <w:p w14:paraId="35495DA3" w14:textId="4F6D3F47" w:rsidR="00B0763B" w:rsidRPr="00B0763B" w:rsidRDefault="00B0763B" w:rsidP="0065026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</w:pPr>
                            <w:r w:rsidRPr="00B0763B"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  <w:t>www.grandjunctioniowa.org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908DA" id="Rectangle 11" o:spid="_x0000_s1032" style="position:absolute;left:0;text-align:left;margin-left:0;margin-top:536.25pt;width:480pt;height:101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" fillcolor="#6f6f74" strokecolor="#6f6f74" strokeweight="3.5pt">
                <v:stroke linestyle="thinThick"/>
                <v:textbox>
                  <w:txbxContent>
                    <w:p w14:paraId="0328EC97" w14:textId="1C31D745" w:rsidR="00650265" w:rsidRDefault="00650265" w:rsidP="00B0763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Contact City Hall at </w:t>
                      </w:r>
                      <w:r w:rsidRPr="00C06EF1">
                        <w:rPr>
                          <w:color w:val="FFFFFF" w:themeColor="background1"/>
                          <w:sz w:val="32"/>
                          <w:lang w:eastAsia="en-US"/>
                        </w:rPr>
                        <w:t>515-738-2585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or </w:t>
                      </w:r>
                      <w:r w:rsidRPr="00650265">
                        <w:rPr>
                          <w:color w:val="FFFFFF" w:themeColor="background1"/>
                          <w:sz w:val="32"/>
                          <w:lang w:eastAsia="en-US"/>
                        </w:rPr>
                        <w:t>grandjct@iowatelecom.net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. </w:t>
                      </w:r>
                    </w:p>
                    <w:p w14:paraId="1940E30F" w14:textId="20607E3F" w:rsidR="00650265" w:rsidRDefault="00650265" w:rsidP="0065026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Office hours are Monday </w:t>
                      </w:r>
                      <w:r w:rsidR="00050904"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─ 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Friday, </w:t>
                      </w:r>
                      <w:r w:rsidR="00050904">
                        <w:rPr>
                          <w:color w:val="FFFFFF" w:themeColor="background1"/>
                          <w:sz w:val="32"/>
                          <w:lang w:eastAsia="en-US"/>
                        </w:rPr>
                        <w:t>9 am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to </w:t>
                      </w:r>
                      <w:r w:rsidR="00050904">
                        <w:rPr>
                          <w:color w:val="FFFFFF" w:themeColor="background1"/>
                          <w:sz w:val="32"/>
                          <w:lang w:eastAsia="en-US"/>
                        </w:rPr>
                        <w:t>noon o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>r by appointment</w:t>
                      </w:r>
                    </w:p>
                    <w:p w14:paraId="35495DA3" w14:textId="4F6D3F47" w:rsidR="00B0763B" w:rsidRPr="00B0763B" w:rsidRDefault="00B0763B" w:rsidP="0065026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pacing w:val="12"/>
                          <w:sz w:val="28"/>
                        </w:rPr>
                      </w:pPr>
                      <w:r w:rsidRPr="00B0763B">
                        <w:rPr>
                          <w:color w:val="FFFFFF" w:themeColor="background1"/>
                          <w:spacing w:val="12"/>
                          <w:sz w:val="28"/>
                        </w:rPr>
                        <w:t>www.grandjunctioniowa.org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sectPr w:rsidR="00650265" w:rsidSect="007E52A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9B77E9"/>
    <w:multiLevelType w:val="hybridMultilevel"/>
    <w:tmpl w:val="0D12D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650"/>
    <w:rsid w:val="00003DB8"/>
    <w:rsid w:val="00031DBB"/>
    <w:rsid w:val="00037C43"/>
    <w:rsid w:val="0004570E"/>
    <w:rsid w:val="0004752C"/>
    <w:rsid w:val="00050904"/>
    <w:rsid w:val="00051A01"/>
    <w:rsid w:val="000679AF"/>
    <w:rsid w:val="000C0407"/>
    <w:rsid w:val="000F2E12"/>
    <w:rsid w:val="00130F55"/>
    <w:rsid w:val="00135962"/>
    <w:rsid w:val="00150F1C"/>
    <w:rsid w:val="001535A8"/>
    <w:rsid w:val="001719EF"/>
    <w:rsid w:val="001964AB"/>
    <w:rsid w:val="001C57B8"/>
    <w:rsid w:val="001D243E"/>
    <w:rsid w:val="001D5BE2"/>
    <w:rsid w:val="002148F5"/>
    <w:rsid w:val="00223FE1"/>
    <w:rsid w:val="00237C55"/>
    <w:rsid w:val="002B46EF"/>
    <w:rsid w:val="002E30AD"/>
    <w:rsid w:val="00310CB9"/>
    <w:rsid w:val="003263E9"/>
    <w:rsid w:val="003432FF"/>
    <w:rsid w:val="00345D74"/>
    <w:rsid w:val="003507F1"/>
    <w:rsid w:val="00360444"/>
    <w:rsid w:val="003614FE"/>
    <w:rsid w:val="003A5491"/>
    <w:rsid w:val="003A7F28"/>
    <w:rsid w:val="003B5EE8"/>
    <w:rsid w:val="003C4A1C"/>
    <w:rsid w:val="003E6F44"/>
    <w:rsid w:val="003F0399"/>
    <w:rsid w:val="00417973"/>
    <w:rsid w:val="00424650"/>
    <w:rsid w:val="004311C0"/>
    <w:rsid w:val="004345B7"/>
    <w:rsid w:val="00440AEC"/>
    <w:rsid w:val="00464B25"/>
    <w:rsid w:val="0048005B"/>
    <w:rsid w:val="004802AD"/>
    <w:rsid w:val="004C3CF1"/>
    <w:rsid w:val="004C3FC7"/>
    <w:rsid w:val="004C40C7"/>
    <w:rsid w:val="004D2373"/>
    <w:rsid w:val="00506D93"/>
    <w:rsid w:val="00522473"/>
    <w:rsid w:val="00546C00"/>
    <w:rsid w:val="0057527A"/>
    <w:rsid w:val="0058406C"/>
    <w:rsid w:val="005A689F"/>
    <w:rsid w:val="005B6857"/>
    <w:rsid w:val="005D030D"/>
    <w:rsid w:val="005E2B82"/>
    <w:rsid w:val="005F7A48"/>
    <w:rsid w:val="00600EF3"/>
    <w:rsid w:val="00650265"/>
    <w:rsid w:val="00674D6C"/>
    <w:rsid w:val="00695AB0"/>
    <w:rsid w:val="006E0427"/>
    <w:rsid w:val="006E0979"/>
    <w:rsid w:val="00703102"/>
    <w:rsid w:val="00744B24"/>
    <w:rsid w:val="007478BD"/>
    <w:rsid w:val="00753E33"/>
    <w:rsid w:val="007E2246"/>
    <w:rsid w:val="007E52AD"/>
    <w:rsid w:val="007F4AE1"/>
    <w:rsid w:val="008032B0"/>
    <w:rsid w:val="00841168"/>
    <w:rsid w:val="00847767"/>
    <w:rsid w:val="00863F02"/>
    <w:rsid w:val="00866FBE"/>
    <w:rsid w:val="00867671"/>
    <w:rsid w:val="00893D33"/>
    <w:rsid w:val="008A58A9"/>
    <w:rsid w:val="008C7C6A"/>
    <w:rsid w:val="008D69CF"/>
    <w:rsid w:val="009248CE"/>
    <w:rsid w:val="00927FA5"/>
    <w:rsid w:val="00931A2C"/>
    <w:rsid w:val="00953CDC"/>
    <w:rsid w:val="00970194"/>
    <w:rsid w:val="00985F9E"/>
    <w:rsid w:val="00991E97"/>
    <w:rsid w:val="009F4CFC"/>
    <w:rsid w:val="00A01705"/>
    <w:rsid w:val="00A31598"/>
    <w:rsid w:val="00A337D3"/>
    <w:rsid w:val="00A56FE9"/>
    <w:rsid w:val="00A80500"/>
    <w:rsid w:val="00A8344F"/>
    <w:rsid w:val="00AE4090"/>
    <w:rsid w:val="00AE5CF3"/>
    <w:rsid w:val="00AE7D0F"/>
    <w:rsid w:val="00B0763B"/>
    <w:rsid w:val="00B23198"/>
    <w:rsid w:val="00B30531"/>
    <w:rsid w:val="00B41B52"/>
    <w:rsid w:val="00B46733"/>
    <w:rsid w:val="00B67942"/>
    <w:rsid w:val="00B7787A"/>
    <w:rsid w:val="00B821CF"/>
    <w:rsid w:val="00BD4B9F"/>
    <w:rsid w:val="00BD789F"/>
    <w:rsid w:val="00C05C1A"/>
    <w:rsid w:val="00C06EF1"/>
    <w:rsid w:val="00C562EB"/>
    <w:rsid w:val="00C7419F"/>
    <w:rsid w:val="00C8203E"/>
    <w:rsid w:val="00CD57E8"/>
    <w:rsid w:val="00CF4308"/>
    <w:rsid w:val="00D02F3F"/>
    <w:rsid w:val="00D10F38"/>
    <w:rsid w:val="00D14FD9"/>
    <w:rsid w:val="00D34044"/>
    <w:rsid w:val="00D41E76"/>
    <w:rsid w:val="00D627DF"/>
    <w:rsid w:val="00D92FE7"/>
    <w:rsid w:val="00DB2FD7"/>
    <w:rsid w:val="00DB3F33"/>
    <w:rsid w:val="00E050E0"/>
    <w:rsid w:val="00E42DBC"/>
    <w:rsid w:val="00E4768C"/>
    <w:rsid w:val="00E601E4"/>
    <w:rsid w:val="00E6521A"/>
    <w:rsid w:val="00E80E4A"/>
    <w:rsid w:val="00EB3508"/>
    <w:rsid w:val="00EC041C"/>
    <w:rsid w:val="00ED16AA"/>
    <w:rsid w:val="00ED6B3A"/>
    <w:rsid w:val="00EE2E94"/>
    <w:rsid w:val="00F04CE2"/>
    <w:rsid w:val="00F34846"/>
    <w:rsid w:val="00F56DE6"/>
    <w:rsid w:val="00FD2A40"/>
    <w:rsid w:val="00FE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36B29"/>
  <w15:docId w15:val="{F51192BC-D81B-414C-AB98-0ECE02C04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650265"/>
    <w:rPr>
      <w:color w:val="67AAB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0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3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png"/><Relationship Id="rId18" Type="http://schemas.openxmlformats.org/officeDocument/2006/relationships/image" Target="media/image7.jp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microsoft.com/office/2007/relationships/hdphoto" Target="media/hdphoto10.wdp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0.png"/><Relationship Id="rId14" Type="http://schemas.microsoft.com/office/2007/relationships/hdphoto" Target="media/hdphoto3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ndJunction\AppData\Roaming\Microsoft\Templates\Newsletter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ABF288-02D7-4758-AAFB-0031CCC96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(Black Tie design)</Template>
  <TotalTime>2831</TotalTime>
  <Pages>2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 JUNCTION NEWSLETTER SPRING 2018</vt:lpstr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JUNCTION NEWSLETTER SPRING 2018</dc:title>
  <dc:creator>Grand Junction City Hall</dc:creator>
  <cp:keywords/>
  <cp:lastModifiedBy>Grand Junction City Hall</cp:lastModifiedBy>
  <cp:revision>33</cp:revision>
  <cp:lastPrinted>2019-11-27T17:09:00Z</cp:lastPrinted>
  <dcterms:created xsi:type="dcterms:W3CDTF">2019-11-22T18:47:00Z</dcterms:created>
  <dcterms:modified xsi:type="dcterms:W3CDTF">2019-11-27T17:17:00Z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