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56525" w14:textId="2754D2A2" w:rsidR="00130F55" w:rsidRPr="007E2246" w:rsidRDefault="00345D74" w:rsidP="007E52AD">
      <w:pPr>
        <w:spacing w:before="120" w:line="240" w:lineRule="auto"/>
        <w:jc w:val="left"/>
        <w:rPr>
          <w:rFonts w:cs="Calibri"/>
          <w:b/>
          <w:caps/>
          <w:smallCaps/>
          <w:sz w:val="48"/>
        </w:rPr>
      </w:pPr>
      <w:r w:rsidRPr="00703102">
        <w:rPr>
          <w:noProof/>
          <w:lang w:eastAsia="ja-JP"/>
        </w:rPr>
        <mc:AlternateContent>
          <mc:Choice Requires="wps">
            <w:drawing>
              <wp:anchor distT="0" distB="0" distL="457200" distR="457200" simplePos="0" relativeHeight="251659264" behindDoc="0" locked="0" layoutInCell="1" allowOverlap="1" wp14:anchorId="1A7C5A81" wp14:editId="5C293C6C">
                <wp:simplePos x="0" y="0"/>
                <wp:positionH relativeFrom="margin">
                  <wp:posOffset>2381250</wp:posOffset>
                </wp:positionH>
                <wp:positionV relativeFrom="margin">
                  <wp:posOffset>238125</wp:posOffset>
                </wp:positionV>
                <wp:extent cx="2876550" cy="1348105"/>
                <wp:effectExtent l="19050" t="19050" r="19050" b="23495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76550" cy="1348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0FFBA5C1" w14:textId="01F890B7" w:rsidR="00130F55" w:rsidRPr="007E2246" w:rsidRDefault="00424650" w:rsidP="007E2246">
                            <w:pPr>
                              <w:pStyle w:val="Footer"/>
                              <w:jc w:val="right"/>
                              <w:rPr>
                                <w:color w:val="000000" w:themeColor="text1"/>
                                <w:sz w:val="44"/>
                                <w:szCs w:val="96"/>
                              </w:rPr>
                            </w:pP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GRAND JUNCTION </w:t>
                            </w:r>
                            <w:r w:rsidR="00C05C1A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FALL</w:t>
                            </w: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2018</w:t>
                            </w:r>
                            <w:r w:rsidR="00E4768C"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5A81" id="Title 1" o:spid="_x0000_s1026" style="position:absolute;margin-left:187.5pt;margin-top:18.75pt;width:226.5pt;height:106.15pt;z-index:251659264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0FFBA5C1" w14:textId="01F890B7" w:rsidR="00130F55" w:rsidRPr="007E2246" w:rsidRDefault="00424650" w:rsidP="007E2246">
                      <w:pPr>
                        <w:pStyle w:val="Footer"/>
                        <w:jc w:val="right"/>
                        <w:rPr>
                          <w:color w:val="000000" w:themeColor="text1"/>
                          <w:sz w:val="44"/>
                          <w:szCs w:val="96"/>
                        </w:rPr>
                      </w:pP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GRAND JUNCTION </w:t>
                      </w:r>
                      <w:r w:rsidR="00C05C1A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FALL</w:t>
                      </w: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2018</w:t>
                      </w:r>
                      <w:r w:rsidR="00E4768C"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NEWSLETTER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70310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D77D20" wp14:editId="096BB46D">
                <wp:simplePos x="0" y="0"/>
                <wp:positionH relativeFrom="margin">
                  <wp:posOffset>-47625</wp:posOffset>
                </wp:positionH>
                <wp:positionV relativeFrom="margin">
                  <wp:posOffset>-57150</wp:posOffset>
                </wp:positionV>
                <wp:extent cx="5334000" cy="192405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924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79A0" w14:textId="5BAF52B4" w:rsidR="00130F55" w:rsidRDefault="001719EF" w:rsidP="001719EF">
                            <w:pPr>
                              <w:jc w:val="left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004BBB9" wp14:editId="4D93E510">
                                  <wp:extent cx="2352675" cy="1383030"/>
                                  <wp:effectExtent l="0" t="0" r="9525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70501_090719_resized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77D20" id="Rectangle 2" o:spid="_x0000_s1027" style="position:absolute;margin-left:-3.75pt;margin-top:-4.5pt;width:420pt;height:15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" fillcolor="#6f6f74 [3204]" stroked="f" strokeweight="1.5pt">
                <v:textbox inset="0,21.6pt,0,0">
                  <w:txbxContent>
                    <w:p w14:paraId="06C479A0" w14:textId="5BAF52B4" w:rsidR="00130F55" w:rsidRDefault="001719EF" w:rsidP="001719EF">
                      <w:pPr>
                        <w:jc w:val="left"/>
                      </w:pPr>
                      <w:r>
                        <w:rPr>
                          <w:rFonts w:ascii="Century Gothic" w:hAnsi="Century Gothic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7004BBB9" wp14:editId="4D93E510">
                            <wp:extent cx="2352675" cy="1383030"/>
                            <wp:effectExtent l="0" t="0" r="9525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70501_090719_resized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2675" cy="1383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D5BE2">
        <w:rPr>
          <w:rFonts w:cs="Calibri"/>
          <w:b/>
          <w:smallCaps/>
          <w:sz w:val="48"/>
        </w:rPr>
        <w:t>Trunk or Treat</w:t>
      </w:r>
      <w:r w:rsidR="006E0427">
        <w:rPr>
          <w:rFonts w:cs="Calibri"/>
          <w:b/>
          <w:smallCaps/>
          <w:sz w:val="48"/>
        </w:rPr>
        <w:t xml:space="preserve"> Set for Oct. 30</w:t>
      </w:r>
    </w:p>
    <w:p w14:paraId="3484286A" w14:textId="402DEBB4" w:rsidR="007E2246" w:rsidRPr="007E2246" w:rsidRDefault="007E2246" w:rsidP="007E52AD">
      <w:pPr>
        <w:spacing w:line="240" w:lineRule="auto"/>
        <w:jc w:val="left"/>
        <w:rPr>
          <w:rFonts w:cs="Calibri"/>
          <w:sz w:val="24"/>
        </w:rPr>
      </w:pPr>
      <w:r w:rsidRPr="007E2246">
        <w:rPr>
          <w:rFonts w:cs="Calibri"/>
          <w:sz w:val="24"/>
        </w:rPr>
        <w:t xml:space="preserve">The </w:t>
      </w:r>
      <w:r w:rsidR="009F4CFC">
        <w:rPr>
          <w:rFonts w:cs="Calibri"/>
          <w:sz w:val="24"/>
        </w:rPr>
        <w:t xml:space="preserve">GJ </w:t>
      </w:r>
      <w:r w:rsidR="002148F5">
        <w:rPr>
          <w:rFonts w:cs="Calibri"/>
          <w:sz w:val="24"/>
        </w:rPr>
        <w:t xml:space="preserve">City Council has scheduled the town’s </w:t>
      </w:r>
      <w:r w:rsidR="003A5491">
        <w:rPr>
          <w:rFonts w:cs="Calibri"/>
          <w:sz w:val="24"/>
        </w:rPr>
        <w:t xml:space="preserve">annual </w:t>
      </w:r>
      <w:r w:rsidR="002148F5">
        <w:rPr>
          <w:rFonts w:cs="Calibri"/>
          <w:sz w:val="24"/>
        </w:rPr>
        <w:t xml:space="preserve">Trunk or Treat &amp; Halloween Beggars’ Night for </w:t>
      </w:r>
      <w:r w:rsidR="002148F5" w:rsidRPr="00003DB8">
        <w:rPr>
          <w:rFonts w:cs="Calibri"/>
          <w:b/>
          <w:sz w:val="24"/>
        </w:rPr>
        <w:t xml:space="preserve">Tuesday, </w:t>
      </w:r>
      <w:r w:rsidR="002148F5" w:rsidRPr="00546C00">
        <w:rPr>
          <w:rFonts w:cs="Calibri"/>
          <w:b/>
          <w:sz w:val="24"/>
        </w:rPr>
        <w:t>Oct. 30, from 5:30 to 7:30 p.m.</w:t>
      </w:r>
      <w:r w:rsidRPr="007E2246">
        <w:rPr>
          <w:rFonts w:cs="Calibri"/>
          <w:sz w:val="24"/>
        </w:rPr>
        <w:t xml:space="preserve"> </w:t>
      </w:r>
    </w:p>
    <w:p w14:paraId="4D0F307E" w14:textId="1969FBB0" w:rsidR="007E2246" w:rsidRPr="007E2246" w:rsidRDefault="00EE2E94" w:rsidP="007E52AD">
      <w:pPr>
        <w:spacing w:line="240" w:lineRule="auto"/>
        <w:jc w:val="left"/>
        <w:rPr>
          <w:rFonts w:cs="Calibri"/>
          <w:sz w:val="24"/>
        </w:rPr>
      </w:pPr>
      <w:r>
        <w:rPr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33B5C8" wp14:editId="57C18BEF">
                <wp:simplePos x="0" y="0"/>
                <wp:positionH relativeFrom="column">
                  <wp:posOffset>3048000</wp:posOffset>
                </wp:positionH>
                <wp:positionV relativeFrom="paragraph">
                  <wp:posOffset>314325</wp:posOffset>
                </wp:positionV>
                <wp:extent cx="3038475" cy="1781175"/>
                <wp:effectExtent l="0" t="0" r="9525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ED55F" w14:textId="278E1D0B" w:rsidR="003A5491" w:rsidRDefault="003A54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72490" wp14:editId="77E9984D">
                                  <wp:extent cx="2916936" cy="171907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936" cy="171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3B5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240pt;margin-top:24.75pt;width:239.25pt;height:14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" fillcolor="white [3201]" stroked="f" strokeweight=".5pt">
                <v:textbox>
                  <w:txbxContent>
                    <w:p w14:paraId="676ED55F" w14:textId="278E1D0B" w:rsidR="003A5491" w:rsidRDefault="003A5491">
                      <w:r>
                        <w:rPr>
                          <w:noProof/>
                        </w:rPr>
                        <w:drawing>
                          <wp:inline distT="0" distB="0" distL="0" distR="0" wp14:anchorId="51C72490" wp14:editId="77E9984D">
                            <wp:extent cx="2916936" cy="171907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936" cy="171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48F5">
        <w:rPr>
          <w:rFonts w:cs="Calibri"/>
          <w:sz w:val="24"/>
        </w:rPr>
        <w:t xml:space="preserve">This </w:t>
      </w:r>
      <w:r w:rsidR="003A5491">
        <w:rPr>
          <w:rFonts w:cs="Calibri"/>
          <w:sz w:val="24"/>
        </w:rPr>
        <w:t xml:space="preserve">safe Halloween </w:t>
      </w:r>
      <w:r w:rsidR="002148F5">
        <w:rPr>
          <w:rFonts w:cs="Calibri"/>
          <w:sz w:val="24"/>
        </w:rPr>
        <w:t xml:space="preserve">event for kids 12 and under will take place along Main Street in Grand Junction and everyone is invited to </w:t>
      </w:r>
      <w:r w:rsidR="00546C00">
        <w:rPr>
          <w:rFonts w:cs="Calibri"/>
          <w:sz w:val="24"/>
        </w:rPr>
        <w:t>join in for a fun evening</w:t>
      </w:r>
      <w:r w:rsidR="002148F5">
        <w:rPr>
          <w:rFonts w:cs="Calibri"/>
          <w:sz w:val="24"/>
        </w:rPr>
        <w:t>.</w:t>
      </w:r>
    </w:p>
    <w:p w14:paraId="671DD440" w14:textId="70D31460" w:rsidR="00464B25" w:rsidRDefault="002148F5" w:rsidP="00464B25">
      <w:pPr>
        <w:spacing w:line="240" w:lineRule="auto"/>
        <w:jc w:val="left"/>
        <w:rPr>
          <w:rFonts w:cs="Calibri"/>
          <w:sz w:val="24"/>
        </w:rPr>
      </w:pPr>
      <w:r w:rsidRPr="003A5491">
        <w:rPr>
          <w:rFonts w:cs="Calibri"/>
          <w:b/>
          <w:sz w:val="24"/>
        </w:rPr>
        <w:t xml:space="preserve">Volunteers are needed to </w:t>
      </w:r>
      <w:r w:rsidR="001964AB" w:rsidRPr="003A5491">
        <w:rPr>
          <w:rFonts w:cs="Calibri"/>
          <w:b/>
          <w:sz w:val="24"/>
        </w:rPr>
        <w:t>hand out treats</w:t>
      </w:r>
      <w:r w:rsidR="003A5491">
        <w:rPr>
          <w:rFonts w:cs="Calibri"/>
          <w:b/>
          <w:sz w:val="24"/>
        </w:rPr>
        <w:t>.</w:t>
      </w:r>
      <w:r w:rsidR="001964AB">
        <w:rPr>
          <w:rFonts w:cs="Calibri"/>
          <w:sz w:val="24"/>
        </w:rPr>
        <w:t xml:space="preserve"> </w:t>
      </w:r>
      <w:r w:rsidR="003A5491">
        <w:rPr>
          <w:rFonts w:cs="Calibri"/>
          <w:sz w:val="24"/>
        </w:rPr>
        <w:t>S</w:t>
      </w:r>
      <w:r w:rsidR="001964AB">
        <w:rPr>
          <w:rFonts w:cs="Calibri"/>
          <w:sz w:val="24"/>
        </w:rPr>
        <w:t xml:space="preserve">et up will begin at 5 p.m. You can </w:t>
      </w:r>
      <w:r>
        <w:rPr>
          <w:rFonts w:cs="Calibri"/>
          <w:sz w:val="24"/>
        </w:rPr>
        <w:t xml:space="preserve">park </w:t>
      </w:r>
      <w:r w:rsidR="001964AB">
        <w:rPr>
          <w:rFonts w:cs="Calibri"/>
          <w:sz w:val="24"/>
        </w:rPr>
        <w:t>your</w:t>
      </w:r>
      <w:r>
        <w:rPr>
          <w:rFonts w:cs="Calibri"/>
          <w:sz w:val="24"/>
        </w:rPr>
        <w:t xml:space="preserve"> car (decorated if you want!) along </w:t>
      </w:r>
      <w:r w:rsidR="001964AB">
        <w:rPr>
          <w:rFonts w:cs="Calibri"/>
          <w:sz w:val="24"/>
        </w:rPr>
        <w:t xml:space="preserve">either side of </w:t>
      </w:r>
      <w:r>
        <w:rPr>
          <w:rFonts w:cs="Calibri"/>
          <w:sz w:val="24"/>
        </w:rPr>
        <w:t xml:space="preserve">Main Street. </w:t>
      </w:r>
      <w:r w:rsidR="00464B25" w:rsidRPr="00927FA5">
        <w:rPr>
          <w:rFonts w:cs="Calibri"/>
          <w:b/>
          <w:sz w:val="24"/>
        </w:rPr>
        <w:t>Be sure to sign up</w:t>
      </w:r>
      <w:r w:rsidR="00464B25" w:rsidRPr="00927FA5">
        <w:rPr>
          <w:rFonts w:cs="Calibri"/>
          <w:sz w:val="24"/>
        </w:rPr>
        <w:t xml:space="preserve"> so we</w:t>
      </w:r>
      <w:r w:rsidR="00D02F3F">
        <w:rPr>
          <w:rFonts w:cs="Calibri"/>
          <w:sz w:val="24"/>
        </w:rPr>
        <w:t>’ll</w:t>
      </w:r>
      <w:r w:rsidR="00464B25" w:rsidRPr="00927FA5">
        <w:rPr>
          <w:rFonts w:cs="Calibri"/>
          <w:sz w:val="24"/>
        </w:rPr>
        <w:t xml:space="preserve"> know you are </w:t>
      </w:r>
      <w:r w:rsidR="00464B25">
        <w:rPr>
          <w:rFonts w:cs="Calibri"/>
          <w:sz w:val="24"/>
        </w:rPr>
        <w:t xml:space="preserve">coming. Call 515-738-2585 or email </w:t>
      </w:r>
      <w:r w:rsidR="00464B25" w:rsidRPr="003A5491">
        <w:rPr>
          <w:rFonts w:cs="Calibri"/>
          <w:sz w:val="24"/>
          <w:u w:val="single"/>
        </w:rPr>
        <w:t>clerkgrandjunctionia@gmail.com</w:t>
      </w:r>
      <w:r w:rsidR="00464B25">
        <w:rPr>
          <w:rFonts w:cs="Calibri"/>
          <w:sz w:val="24"/>
        </w:rPr>
        <w:t xml:space="preserve"> to register.</w:t>
      </w:r>
    </w:p>
    <w:p w14:paraId="5AC41E46" w14:textId="18B127A0" w:rsidR="007E2246" w:rsidRDefault="007E2246" w:rsidP="003C4A1C">
      <w:pPr>
        <w:spacing w:line="240" w:lineRule="auto"/>
        <w:jc w:val="left"/>
        <w:rPr>
          <w:rFonts w:cs="Calibri"/>
          <w:sz w:val="16"/>
          <w:szCs w:val="16"/>
        </w:rPr>
      </w:pPr>
    </w:p>
    <w:p w14:paraId="5F49F2F9" w14:textId="77777777" w:rsidR="00B23198" w:rsidRPr="00B23198" w:rsidRDefault="00B23198" w:rsidP="003C4A1C">
      <w:pPr>
        <w:spacing w:line="240" w:lineRule="auto"/>
        <w:jc w:val="left"/>
        <w:rPr>
          <w:rFonts w:cs="Calibri"/>
          <w:sz w:val="16"/>
          <w:szCs w:val="16"/>
        </w:rPr>
      </w:pPr>
    </w:p>
    <w:p w14:paraId="5465B8BE" w14:textId="77777777" w:rsidR="00B23198" w:rsidRPr="00B23198" w:rsidRDefault="00B23198" w:rsidP="003C4A1C">
      <w:pPr>
        <w:spacing w:line="240" w:lineRule="auto"/>
        <w:jc w:val="left"/>
        <w:rPr>
          <w:rFonts w:cs="Calibri"/>
          <w:sz w:val="16"/>
          <w:szCs w:val="16"/>
        </w:rPr>
      </w:pPr>
    </w:p>
    <w:p w14:paraId="30CA4EBA" w14:textId="6A53EF01" w:rsidR="007E2246" w:rsidRPr="00D02F3F" w:rsidRDefault="00506D93" w:rsidP="007E52AD">
      <w:pPr>
        <w:spacing w:line="240" w:lineRule="auto"/>
        <w:jc w:val="left"/>
        <w:rPr>
          <w:rFonts w:cs="Calibri"/>
          <w:sz w:val="24"/>
        </w:rPr>
      </w:pPr>
      <w:r w:rsidRPr="003A5491">
        <w:rPr>
          <w:b/>
          <w:noProof/>
          <w:lang w:eastAsia="ja-JP"/>
        </w:rPr>
        <mc:AlternateContent>
          <mc:Choice Requires="wps">
            <w:drawing>
              <wp:anchor distT="0" distB="0" distL="91440" distR="91440" simplePos="0" relativeHeight="251661312" behindDoc="0" locked="0" layoutInCell="1" allowOverlap="1" wp14:anchorId="4E143E6B" wp14:editId="198F0269">
                <wp:simplePos x="0" y="0"/>
                <wp:positionH relativeFrom="margin">
                  <wp:posOffset>-9525</wp:posOffset>
                </wp:positionH>
                <wp:positionV relativeFrom="margin">
                  <wp:posOffset>5905500</wp:posOffset>
                </wp:positionV>
                <wp:extent cx="6038850" cy="2695575"/>
                <wp:effectExtent l="0" t="0" r="0" b="95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69557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50000"/>
                            <a:lum bright="70000" contrast="-70000"/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7B48" w14:textId="0354FF36" w:rsidR="007E2246" w:rsidRPr="002C5D99" w:rsidRDefault="00506D93" w:rsidP="00506D9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</w:pPr>
                            <w:bookmarkStart w:id="0" w:name="_Hlk517356011"/>
                            <w:bookmarkStart w:id="1" w:name="_Hlk517356012"/>
                            <w:r>
                              <w:rPr>
                                <w:rFonts w:cstheme="minorHAnsi"/>
                                <w:b/>
                                <w:smallCaps/>
                                <w:sz w:val="36"/>
                              </w:rPr>
                              <w:t>GJ150 Fundraisers Planned</w:t>
                            </w:r>
                          </w:p>
                          <w:bookmarkEnd w:id="0"/>
                          <w:bookmarkEnd w:id="1"/>
                          <w:p w14:paraId="2A603EC6" w14:textId="1920B362" w:rsidR="00506D93" w:rsidRDefault="00506D93" w:rsidP="00506D93">
                            <w:pPr>
                              <w:spacing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506D93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EE2E94">
                              <w:rPr>
                                <w:sz w:val="24"/>
                                <w:szCs w:val="24"/>
                              </w:rPr>
                              <w:t xml:space="preserve">GJ150 </w:t>
                            </w:r>
                            <w:r w:rsidRPr="00506D93">
                              <w:rPr>
                                <w:sz w:val="24"/>
                                <w:szCs w:val="24"/>
                              </w:rPr>
                              <w:t>Steering Committee (</w:t>
                            </w:r>
                            <w:r w:rsidR="001C57B8">
                              <w:rPr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506D93">
                              <w:rPr>
                                <w:sz w:val="24"/>
                                <w:szCs w:val="24"/>
                              </w:rPr>
                              <w:t>celebrat</w:t>
                            </w:r>
                            <w:r w:rsidR="001C57B8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506D93">
                              <w:rPr>
                                <w:sz w:val="24"/>
                                <w:szCs w:val="24"/>
                              </w:rPr>
                              <w:t xml:space="preserve"> 150 years of Grand Junction</w:t>
                            </w:r>
                            <w:r w:rsidR="00EE2E94">
                              <w:rPr>
                                <w:sz w:val="24"/>
                                <w:szCs w:val="24"/>
                              </w:rPr>
                              <w:t xml:space="preserve"> in 2019!</w:t>
                            </w:r>
                            <w:r w:rsidRPr="00506D93">
                              <w:rPr>
                                <w:sz w:val="24"/>
                                <w:szCs w:val="24"/>
                              </w:rPr>
                              <w:t>) has set up fund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506D93">
                              <w:rPr>
                                <w:sz w:val="24"/>
                                <w:szCs w:val="24"/>
                              </w:rPr>
                              <w:t xml:space="preserve">raising events for the next three months. </w:t>
                            </w:r>
                            <w:r w:rsidR="00EE2E94">
                              <w:rPr>
                                <w:sz w:val="24"/>
                                <w:szCs w:val="24"/>
                              </w:rPr>
                              <w:t>All will take place at the Community Center.</w:t>
                            </w:r>
                          </w:p>
                          <w:p w14:paraId="19E39810" w14:textId="23D99C01" w:rsidR="00506D93" w:rsidRPr="00EE2E94" w:rsidRDefault="00EE2E94" w:rsidP="00EE2E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E2E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Tuesday, </w:t>
                            </w:r>
                            <w:r w:rsidR="00506D93" w:rsidRPr="00EE2E94">
                              <w:rPr>
                                <w:b/>
                                <w:sz w:val="24"/>
                                <w:szCs w:val="24"/>
                              </w:rPr>
                              <w:t>Oct</w:t>
                            </w:r>
                            <w:r w:rsidRPr="00EE2E94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06D93" w:rsidRPr="00EE2E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23</w:t>
                            </w:r>
                            <w:r w:rsidRPr="00EE2E94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6D93" w:rsidRPr="00EE2E94">
                              <w:rPr>
                                <w:b/>
                                <w:sz w:val="24"/>
                                <w:szCs w:val="24"/>
                              </w:rPr>
                              <w:t>will be a painting class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 with Jolene Peters (Art on the Fly) from 6</w:t>
                            </w:r>
                            <w:r w:rsidRPr="00EE2E94">
                              <w:rPr>
                                <w:sz w:val="24"/>
                                <w:szCs w:val="24"/>
                              </w:rPr>
                              <w:t xml:space="preserve">–9 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p.m. Cost is $40. Call or text at 515-370-2824 to reserve a spot. </w:t>
                            </w:r>
                          </w:p>
                          <w:p w14:paraId="74E2957B" w14:textId="7AFCBF0F" w:rsidR="00EE2E94" w:rsidRPr="00EE2E94" w:rsidRDefault="00EE2E94" w:rsidP="00EE2E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EE2E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Wednesday, </w:t>
                            </w:r>
                            <w:r w:rsidR="00506D93" w:rsidRPr="00EE2E94">
                              <w:rPr>
                                <w:b/>
                                <w:sz w:val="24"/>
                                <w:szCs w:val="24"/>
                              </w:rPr>
                              <w:t>Nov</w:t>
                            </w:r>
                            <w:r w:rsidRPr="00EE2E94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06D93" w:rsidRPr="00EE2E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EE2E94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506D93" w:rsidRPr="00EE2E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will be a cake decorating class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 with Hummingbird Confections</w:t>
                            </w:r>
                            <w:r w:rsidRPr="00EE2E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E94">
                              <w:rPr>
                                <w:sz w:val="24"/>
                                <w:szCs w:val="24"/>
                              </w:rPr>
                              <w:t>from 6:30–8 p.m.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 Price is $30.00</w:t>
                            </w:r>
                            <w:r w:rsidRPr="00EE2E9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 The cakes a</w:t>
                            </w:r>
                            <w:r w:rsidRPr="00EE2E94">
                              <w:rPr>
                                <w:sz w:val="24"/>
                                <w:szCs w:val="24"/>
                              </w:rPr>
                              <w:t>re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 pre</w:t>
                            </w:r>
                            <w:r w:rsidRPr="00EE2E94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>made and all the supplies to decorate a 6</w:t>
                            </w:r>
                            <w:r w:rsidRPr="00EE2E94">
                              <w:rPr>
                                <w:sz w:val="24"/>
                                <w:szCs w:val="24"/>
                              </w:rPr>
                              <w:t>″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 cake</w:t>
                            </w:r>
                            <w:r w:rsidRPr="00EE2E94">
                              <w:rPr>
                                <w:sz w:val="24"/>
                                <w:szCs w:val="24"/>
                              </w:rPr>
                              <w:t xml:space="preserve"> are provided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You can register for this class at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6D93" w:rsidRPr="00EE2E94"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</w:rPr>
                              <w:t>www.hummingbirdconfections.net/classes.html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0220905" w14:textId="6FAA628A" w:rsidR="006E0979" w:rsidRPr="00EE2E94" w:rsidRDefault="00EE2E94" w:rsidP="00EE2E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EE2E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Monday, </w:t>
                            </w:r>
                            <w:r w:rsidR="00506D93" w:rsidRPr="00EE2E94">
                              <w:rPr>
                                <w:b/>
                                <w:sz w:val="24"/>
                                <w:szCs w:val="24"/>
                              </w:rPr>
                              <w:t>Dec</w:t>
                            </w:r>
                            <w:r w:rsidRPr="00EE2E94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06D93" w:rsidRPr="00EE2E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EE2E94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506D93" w:rsidRPr="00EE2E9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will be a wreath decorating class</w:t>
                            </w:r>
                            <w:r w:rsidR="00506D93" w:rsidRPr="00EE2E94">
                              <w:rPr>
                                <w:sz w:val="24"/>
                                <w:szCs w:val="24"/>
                              </w:rPr>
                              <w:t xml:space="preserve"> with Fudges Flowers. Details on this class are yet to be determined. Look for information closer to the event.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43E6B" id="Rectangle 6" o:spid="_x0000_s1029" style="position:absolute;margin-left:-.75pt;margin-top:465pt;width:475.5pt;height:212.25pt;z-index:25166131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RlAAAAAFJnaHRsb25nAAAF3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" stroked="f" strokeweight="4pt">
                <v:fill r:id="rId11" o:title="" opacity=".5" recolor="t" rotate="t" type="tile"/>
                <v:stroke linestyle="thinThick"/>
                <v:imagedata gain="19661f" blacklevel="22938f"/>
                <v:textbox inset="14.4pt,14.4pt,14.4pt,14.4pt">
                  <w:txbxContent>
                    <w:p w14:paraId="62AE7B48" w14:textId="0354FF36" w:rsidR="007E2246" w:rsidRPr="002C5D99" w:rsidRDefault="00506D93" w:rsidP="00506D93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6"/>
                        </w:rPr>
                      </w:pPr>
                      <w:bookmarkStart w:id="2" w:name="_Hlk517356011"/>
                      <w:bookmarkStart w:id="3" w:name="_Hlk517356012"/>
                      <w:r>
                        <w:rPr>
                          <w:rFonts w:cstheme="minorHAnsi"/>
                          <w:b/>
                          <w:smallCaps/>
                          <w:sz w:val="36"/>
                        </w:rPr>
                        <w:t>GJ150 Fundraisers Planned</w:t>
                      </w:r>
                    </w:p>
                    <w:bookmarkEnd w:id="2"/>
                    <w:bookmarkEnd w:id="3"/>
                    <w:p w14:paraId="2A603EC6" w14:textId="1920B362" w:rsidR="00506D93" w:rsidRDefault="00506D93" w:rsidP="00506D93">
                      <w:pPr>
                        <w:spacing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506D93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EE2E94">
                        <w:rPr>
                          <w:sz w:val="24"/>
                          <w:szCs w:val="24"/>
                        </w:rPr>
                        <w:t xml:space="preserve">GJ150 </w:t>
                      </w:r>
                      <w:r w:rsidRPr="00506D93">
                        <w:rPr>
                          <w:sz w:val="24"/>
                          <w:szCs w:val="24"/>
                        </w:rPr>
                        <w:t>Steering Committee (</w:t>
                      </w:r>
                      <w:r w:rsidR="001C57B8">
                        <w:rPr>
                          <w:sz w:val="24"/>
                          <w:szCs w:val="24"/>
                        </w:rPr>
                        <w:t xml:space="preserve">to </w:t>
                      </w:r>
                      <w:r w:rsidRPr="00506D93">
                        <w:rPr>
                          <w:sz w:val="24"/>
                          <w:szCs w:val="24"/>
                        </w:rPr>
                        <w:t>celebrat</w:t>
                      </w:r>
                      <w:r w:rsidR="001C57B8">
                        <w:rPr>
                          <w:sz w:val="24"/>
                          <w:szCs w:val="24"/>
                        </w:rPr>
                        <w:t>e</w:t>
                      </w:r>
                      <w:r w:rsidRPr="00506D93">
                        <w:rPr>
                          <w:sz w:val="24"/>
                          <w:szCs w:val="24"/>
                        </w:rPr>
                        <w:t xml:space="preserve"> 150 years of Grand Junction</w:t>
                      </w:r>
                      <w:r w:rsidR="00EE2E94">
                        <w:rPr>
                          <w:sz w:val="24"/>
                          <w:szCs w:val="24"/>
                        </w:rPr>
                        <w:t xml:space="preserve"> in 2019!</w:t>
                      </w:r>
                      <w:r w:rsidRPr="00506D93">
                        <w:rPr>
                          <w:sz w:val="24"/>
                          <w:szCs w:val="24"/>
                        </w:rPr>
                        <w:t>) has set up fund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506D93">
                        <w:rPr>
                          <w:sz w:val="24"/>
                          <w:szCs w:val="24"/>
                        </w:rPr>
                        <w:t xml:space="preserve">raising events for the next three months. </w:t>
                      </w:r>
                      <w:r w:rsidR="00EE2E94">
                        <w:rPr>
                          <w:sz w:val="24"/>
                          <w:szCs w:val="24"/>
                        </w:rPr>
                        <w:t>All will take place at the Community Center.</w:t>
                      </w:r>
                    </w:p>
                    <w:p w14:paraId="19E39810" w14:textId="23D99C01" w:rsidR="00506D93" w:rsidRPr="00EE2E94" w:rsidRDefault="00EE2E94" w:rsidP="00EE2E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24"/>
                          <w:szCs w:val="24"/>
                        </w:rPr>
                      </w:pPr>
                      <w:r w:rsidRPr="00EE2E94">
                        <w:rPr>
                          <w:b/>
                          <w:sz w:val="24"/>
                          <w:szCs w:val="24"/>
                        </w:rPr>
                        <w:t xml:space="preserve">Tuesday, </w:t>
                      </w:r>
                      <w:r w:rsidR="00506D93" w:rsidRPr="00EE2E94">
                        <w:rPr>
                          <w:b/>
                          <w:sz w:val="24"/>
                          <w:szCs w:val="24"/>
                        </w:rPr>
                        <w:t>Oct</w:t>
                      </w:r>
                      <w:r w:rsidRPr="00EE2E94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506D93" w:rsidRPr="00EE2E94">
                        <w:rPr>
                          <w:b/>
                          <w:sz w:val="24"/>
                          <w:szCs w:val="24"/>
                        </w:rPr>
                        <w:t xml:space="preserve"> 23</w:t>
                      </w:r>
                      <w:r w:rsidRPr="00EE2E94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06D93" w:rsidRPr="00EE2E94">
                        <w:rPr>
                          <w:b/>
                          <w:sz w:val="24"/>
                          <w:szCs w:val="24"/>
                        </w:rPr>
                        <w:t>will be a painting class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 with Jolene Peters (Art on the Fly) from 6</w:t>
                      </w:r>
                      <w:r w:rsidRPr="00EE2E94">
                        <w:rPr>
                          <w:sz w:val="24"/>
                          <w:szCs w:val="24"/>
                        </w:rPr>
                        <w:t xml:space="preserve">–9 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p.m. Cost is $40. Call or text at 515-370-2824 to reserve a spot. </w:t>
                      </w:r>
                    </w:p>
                    <w:p w14:paraId="74E2957B" w14:textId="7AFCBF0F" w:rsidR="00EE2E94" w:rsidRPr="00EE2E94" w:rsidRDefault="00EE2E94" w:rsidP="00EE2E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sz w:val="24"/>
                          <w:szCs w:val="24"/>
                        </w:rPr>
                      </w:pPr>
                      <w:r w:rsidRPr="00EE2E94">
                        <w:rPr>
                          <w:b/>
                          <w:sz w:val="24"/>
                          <w:szCs w:val="24"/>
                        </w:rPr>
                        <w:t xml:space="preserve">Wednesday, </w:t>
                      </w:r>
                      <w:r w:rsidR="00506D93" w:rsidRPr="00EE2E94">
                        <w:rPr>
                          <w:b/>
                          <w:sz w:val="24"/>
                          <w:szCs w:val="24"/>
                        </w:rPr>
                        <w:t>Nov</w:t>
                      </w:r>
                      <w:r w:rsidRPr="00EE2E94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506D93" w:rsidRPr="00EE2E94">
                        <w:rPr>
                          <w:b/>
                          <w:sz w:val="24"/>
                          <w:szCs w:val="24"/>
                        </w:rPr>
                        <w:t xml:space="preserve"> 7</w:t>
                      </w:r>
                      <w:r w:rsidRPr="00EE2E94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506D93" w:rsidRPr="00EE2E94">
                        <w:rPr>
                          <w:b/>
                          <w:sz w:val="24"/>
                          <w:szCs w:val="24"/>
                        </w:rPr>
                        <w:t xml:space="preserve"> will be a cake decorating class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 with Hummingbird Confections</w:t>
                      </w:r>
                      <w:r w:rsidRPr="00EE2E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E2E94">
                        <w:rPr>
                          <w:sz w:val="24"/>
                          <w:szCs w:val="24"/>
                        </w:rPr>
                        <w:t>from 6:30–8 p.m.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 Price is $30.00</w:t>
                      </w:r>
                      <w:r w:rsidRPr="00EE2E94">
                        <w:rPr>
                          <w:sz w:val="24"/>
                          <w:szCs w:val="24"/>
                        </w:rPr>
                        <w:t>.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 The cakes a</w:t>
                      </w:r>
                      <w:r w:rsidRPr="00EE2E94">
                        <w:rPr>
                          <w:sz w:val="24"/>
                          <w:szCs w:val="24"/>
                        </w:rPr>
                        <w:t>re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 pre</w:t>
                      </w:r>
                      <w:r w:rsidRPr="00EE2E94">
                        <w:rPr>
                          <w:sz w:val="24"/>
                          <w:szCs w:val="24"/>
                        </w:rPr>
                        <w:t>-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>made and all the supplies to decorate a 6</w:t>
                      </w:r>
                      <w:r w:rsidRPr="00EE2E94">
                        <w:rPr>
                          <w:sz w:val="24"/>
                          <w:szCs w:val="24"/>
                        </w:rPr>
                        <w:t>″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 cake</w:t>
                      </w:r>
                      <w:r w:rsidRPr="00EE2E94">
                        <w:rPr>
                          <w:sz w:val="24"/>
                          <w:szCs w:val="24"/>
                        </w:rPr>
                        <w:t xml:space="preserve"> are provided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</w:rPr>
                        <w:t>You can register for this class at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06D93" w:rsidRPr="00EE2E94">
                        <w:rPr>
                          <w:rStyle w:val="Hyperlink"/>
                          <w:color w:val="auto"/>
                          <w:sz w:val="24"/>
                          <w:szCs w:val="24"/>
                        </w:rPr>
                        <w:t>www.hummingbirdconfections.net/classes.html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0220905" w14:textId="6FAA628A" w:rsidR="006E0979" w:rsidRPr="00EE2E94" w:rsidRDefault="00EE2E94" w:rsidP="00EE2E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EE2E94">
                        <w:rPr>
                          <w:b/>
                          <w:sz w:val="24"/>
                          <w:szCs w:val="24"/>
                        </w:rPr>
                        <w:t xml:space="preserve">Monday, </w:t>
                      </w:r>
                      <w:r w:rsidR="00506D93" w:rsidRPr="00EE2E94">
                        <w:rPr>
                          <w:b/>
                          <w:sz w:val="24"/>
                          <w:szCs w:val="24"/>
                        </w:rPr>
                        <w:t>Dec</w:t>
                      </w:r>
                      <w:r w:rsidRPr="00EE2E94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506D93" w:rsidRPr="00EE2E94">
                        <w:rPr>
                          <w:b/>
                          <w:sz w:val="24"/>
                          <w:szCs w:val="24"/>
                        </w:rPr>
                        <w:t xml:space="preserve"> 10</w:t>
                      </w:r>
                      <w:r w:rsidRPr="00EE2E94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506D93" w:rsidRPr="00EE2E94">
                        <w:rPr>
                          <w:b/>
                          <w:sz w:val="24"/>
                          <w:szCs w:val="24"/>
                        </w:rPr>
                        <w:t xml:space="preserve"> will be a wreath decorating class</w:t>
                      </w:r>
                      <w:r w:rsidR="00506D93" w:rsidRPr="00EE2E94">
                        <w:rPr>
                          <w:sz w:val="24"/>
                          <w:szCs w:val="24"/>
                        </w:rPr>
                        <w:t xml:space="preserve"> with Fudges Flowers. Details on this class are yet to be determined. Look for information closer to the event.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535A8" w:rsidRPr="00703102">
        <w:rPr>
          <w:noProof/>
        </w:rPr>
        <w:drawing>
          <wp:anchor distT="0" distB="0" distL="114300" distR="114300" simplePos="0" relativeHeight="251709440" behindDoc="0" locked="0" layoutInCell="1" allowOverlap="1" wp14:anchorId="06BDE45D" wp14:editId="24918E48">
            <wp:simplePos x="0" y="0"/>
            <wp:positionH relativeFrom="margin">
              <wp:posOffset>4829810</wp:posOffset>
            </wp:positionH>
            <wp:positionV relativeFrom="margin">
              <wp:posOffset>400685</wp:posOffset>
            </wp:positionV>
            <wp:extent cx="2141855" cy="847725"/>
            <wp:effectExtent l="0" t="635" r="0" b="0"/>
            <wp:wrapSquare wrapText="bothSides"/>
            <wp:docPr id="4" name="Picture 4" descr="BMEU address label with the letters ECRWSSEDDM flanked by asterisks above the words, Postal Customer City, State, and 5-Digit ZIP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EU address label with the letters ECRWSSEDDM flanked by asterisks above the words, Postal Customer City, State, and 5-Digit ZIP Co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64AB">
        <w:rPr>
          <w:rFonts w:cs="Calibri"/>
          <w:b/>
          <w:sz w:val="24"/>
        </w:rPr>
        <w:t>Also planned</w:t>
      </w:r>
      <w:r w:rsidR="00546C00" w:rsidRPr="00546C00">
        <w:rPr>
          <w:rFonts w:cs="Calibri"/>
          <w:sz w:val="24"/>
        </w:rPr>
        <w:t xml:space="preserve"> </w:t>
      </w:r>
      <w:r w:rsidR="001964AB" w:rsidRPr="001964AB">
        <w:rPr>
          <w:rFonts w:cs="Calibri"/>
          <w:b/>
          <w:sz w:val="24"/>
        </w:rPr>
        <w:t xml:space="preserve">is </w:t>
      </w:r>
      <w:r w:rsidR="00546C00" w:rsidRPr="001964AB">
        <w:rPr>
          <w:rFonts w:cs="Arial"/>
          <w:b/>
          <w:sz w:val="24"/>
          <w:szCs w:val="20"/>
        </w:rPr>
        <w:t xml:space="preserve">the </w:t>
      </w:r>
      <w:r w:rsidR="001964AB" w:rsidRPr="001964AB">
        <w:rPr>
          <w:rFonts w:cs="Arial"/>
          <w:b/>
          <w:sz w:val="24"/>
          <w:szCs w:val="20"/>
        </w:rPr>
        <w:t>“H</w:t>
      </w:r>
      <w:r w:rsidR="00546C00" w:rsidRPr="001964AB">
        <w:rPr>
          <w:rFonts w:cs="Arial"/>
          <w:b/>
          <w:sz w:val="24"/>
          <w:szCs w:val="20"/>
        </w:rPr>
        <w:t xml:space="preserve">aunted </w:t>
      </w:r>
      <w:r w:rsidR="001964AB" w:rsidRPr="001964AB">
        <w:rPr>
          <w:rFonts w:cs="Arial"/>
          <w:b/>
          <w:sz w:val="24"/>
          <w:szCs w:val="20"/>
        </w:rPr>
        <w:t>L</w:t>
      </w:r>
      <w:r w:rsidR="00546C00" w:rsidRPr="001964AB">
        <w:rPr>
          <w:rFonts w:cs="Arial"/>
          <w:b/>
          <w:sz w:val="24"/>
          <w:szCs w:val="20"/>
        </w:rPr>
        <w:t>ibrary</w:t>
      </w:r>
      <w:r>
        <w:rPr>
          <w:rFonts w:cs="Arial"/>
          <w:b/>
          <w:sz w:val="24"/>
          <w:szCs w:val="20"/>
        </w:rPr>
        <w:t>.</w:t>
      </w:r>
      <w:r w:rsidR="001964AB" w:rsidRPr="001964AB">
        <w:rPr>
          <w:rFonts w:cs="Arial"/>
          <w:b/>
          <w:sz w:val="24"/>
          <w:szCs w:val="20"/>
        </w:rPr>
        <w:t>”</w:t>
      </w:r>
      <w:r w:rsidR="00546C00" w:rsidRPr="00546C00">
        <w:rPr>
          <w:rFonts w:cs="Arial"/>
          <w:sz w:val="24"/>
          <w:szCs w:val="20"/>
        </w:rPr>
        <w:t xml:space="preserve"> </w:t>
      </w:r>
      <w:r w:rsidR="00D02F3F">
        <w:rPr>
          <w:rFonts w:cs="Arial"/>
          <w:sz w:val="24"/>
          <w:szCs w:val="20"/>
        </w:rPr>
        <w:t>T</w:t>
      </w:r>
      <w:r>
        <w:rPr>
          <w:rFonts w:cs="Arial"/>
          <w:sz w:val="24"/>
          <w:szCs w:val="20"/>
        </w:rPr>
        <w:t xml:space="preserve">ours of the spooky </w:t>
      </w:r>
      <w:r w:rsidR="00970194">
        <w:rPr>
          <w:rFonts w:cs="Arial"/>
          <w:sz w:val="24"/>
          <w:szCs w:val="20"/>
        </w:rPr>
        <w:t xml:space="preserve">space </w:t>
      </w:r>
      <w:r>
        <w:rPr>
          <w:rFonts w:cs="Arial"/>
          <w:sz w:val="24"/>
          <w:szCs w:val="20"/>
        </w:rPr>
        <w:t xml:space="preserve">begin at 5 p.m. </w:t>
      </w:r>
      <w:r w:rsidR="00546C00" w:rsidRPr="00546C00">
        <w:rPr>
          <w:rFonts w:cs="Arial"/>
          <w:sz w:val="24"/>
          <w:szCs w:val="20"/>
        </w:rPr>
        <w:t>with hot dogs f</w:t>
      </w:r>
      <w:r w:rsidR="001964AB">
        <w:rPr>
          <w:rFonts w:cs="Arial"/>
          <w:sz w:val="24"/>
          <w:szCs w:val="20"/>
        </w:rPr>
        <w:t>u</w:t>
      </w:r>
      <w:r w:rsidR="00546C00" w:rsidRPr="00546C00">
        <w:rPr>
          <w:rFonts w:cs="Arial"/>
          <w:sz w:val="24"/>
          <w:szCs w:val="20"/>
        </w:rPr>
        <w:t xml:space="preserve">rnished </w:t>
      </w:r>
      <w:r>
        <w:rPr>
          <w:rFonts w:cs="Arial"/>
          <w:sz w:val="24"/>
          <w:szCs w:val="20"/>
        </w:rPr>
        <w:t>for the kids afterwards.</w:t>
      </w:r>
      <w:r w:rsidR="007E2246" w:rsidRPr="00546C00">
        <w:rPr>
          <w:rFonts w:cs="Calibri"/>
          <w:sz w:val="32"/>
        </w:rPr>
        <w:t xml:space="preserve"> </w:t>
      </w:r>
      <w:r w:rsidR="00D02F3F" w:rsidRPr="00D02F3F">
        <w:rPr>
          <w:rFonts w:cs="Calibri"/>
          <w:sz w:val="24"/>
        </w:rPr>
        <w:t>Come if you dare!</w:t>
      </w:r>
    </w:p>
    <w:p w14:paraId="4AEDC554" w14:textId="790E7C28" w:rsidR="005D030D" w:rsidRPr="00927FA5" w:rsidRDefault="005D030D" w:rsidP="005D030D">
      <w:pPr>
        <w:spacing w:line="240" w:lineRule="auto"/>
        <w:jc w:val="left"/>
        <w:rPr>
          <w:rFonts w:cs="Calibri"/>
          <w:sz w:val="24"/>
        </w:rPr>
      </w:pPr>
      <w:r w:rsidRPr="00927FA5">
        <w:rPr>
          <w:rFonts w:cs="Calibri"/>
          <w:b/>
          <w:sz w:val="24"/>
        </w:rPr>
        <w:t>The Fire Department</w:t>
      </w:r>
      <w:r w:rsidRPr="00927FA5">
        <w:rPr>
          <w:rFonts w:cs="Calibri"/>
          <w:sz w:val="24"/>
        </w:rPr>
        <w:t xml:space="preserve"> will </w:t>
      </w:r>
      <w:r w:rsidR="00927FA5" w:rsidRPr="00927FA5">
        <w:rPr>
          <w:rFonts w:cs="Calibri"/>
          <w:sz w:val="24"/>
        </w:rPr>
        <w:t>hold its annual Halloween safe house</w:t>
      </w:r>
      <w:r w:rsidR="00985F9E">
        <w:rPr>
          <w:rFonts w:cs="Calibri"/>
          <w:sz w:val="24"/>
        </w:rPr>
        <w:t xml:space="preserve"> – always a big draw for kids – at </w:t>
      </w:r>
      <w:r w:rsidR="00927FA5" w:rsidRPr="00927FA5">
        <w:rPr>
          <w:rFonts w:cs="Calibri"/>
          <w:sz w:val="24"/>
        </w:rPr>
        <w:t>the same time as Trunk or Treat</w:t>
      </w:r>
      <w:r w:rsidRPr="00927FA5">
        <w:rPr>
          <w:rFonts w:cs="Calibri"/>
          <w:sz w:val="24"/>
        </w:rPr>
        <w:t>.</w:t>
      </w:r>
    </w:p>
    <w:p w14:paraId="1EB7FD76" w14:textId="3137CD4A" w:rsidR="005D030D" w:rsidRPr="00927FA5" w:rsidRDefault="005D030D" w:rsidP="005D030D">
      <w:pPr>
        <w:spacing w:line="240" w:lineRule="auto"/>
        <w:jc w:val="left"/>
        <w:rPr>
          <w:rFonts w:cs="Calibri"/>
          <w:sz w:val="24"/>
        </w:rPr>
      </w:pPr>
      <w:r w:rsidRPr="00927FA5">
        <w:rPr>
          <w:rFonts w:cs="Calibri"/>
          <w:sz w:val="24"/>
        </w:rPr>
        <w:t xml:space="preserve">The Community Center </w:t>
      </w:r>
      <w:r w:rsidR="00D02F3F">
        <w:rPr>
          <w:rFonts w:cs="Calibri"/>
          <w:sz w:val="24"/>
        </w:rPr>
        <w:t xml:space="preserve">also </w:t>
      </w:r>
      <w:r w:rsidRPr="00927FA5">
        <w:rPr>
          <w:rFonts w:cs="Calibri"/>
          <w:sz w:val="24"/>
        </w:rPr>
        <w:t>will be open that evening for bathroom breaks.</w:t>
      </w:r>
    </w:p>
    <w:p w14:paraId="019D5EEE" w14:textId="600A56C9" w:rsidR="003F0399" w:rsidRPr="003F0399" w:rsidRDefault="0048005B" w:rsidP="00EB3508">
      <w:pPr>
        <w:spacing w:line="240" w:lineRule="auto"/>
        <w:jc w:val="left"/>
        <w:rPr>
          <w:b/>
          <w:smallCaps/>
          <w:sz w:val="40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65C53F8" wp14:editId="1984E12B">
                <wp:simplePos x="0" y="0"/>
                <wp:positionH relativeFrom="column">
                  <wp:posOffset>3238500</wp:posOffset>
                </wp:positionH>
                <wp:positionV relativeFrom="paragraph">
                  <wp:posOffset>34925</wp:posOffset>
                </wp:positionV>
                <wp:extent cx="2943225" cy="6572250"/>
                <wp:effectExtent l="0" t="0" r="28575" b="190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657225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D5002" w14:textId="1FF14444" w:rsidR="004C3CF1" w:rsidRPr="00E80E4A" w:rsidRDefault="004C3CF1" w:rsidP="00D02F3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</w:pPr>
                            <w:r w:rsidRPr="00E80E4A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>Home</w:t>
                            </w:r>
                            <w:r w:rsidR="0058406C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>t</w:t>
                            </w:r>
                            <w:r w:rsidRPr="00E80E4A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 xml:space="preserve">own </w:t>
                            </w:r>
                            <w:r w:rsidR="0058406C">
                              <w:rPr>
                                <w:rFonts w:cstheme="minorHAnsi"/>
                                <w:b/>
                                <w:smallCaps/>
                                <w:sz w:val="36"/>
                                <w:szCs w:val="24"/>
                              </w:rPr>
                              <w:t>Update</w:t>
                            </w:r>
                          </w:p>
                          <w:p w14:paraId="70C82DA9" w14:textId="72A8DC71" w:rsidR="00031DBB" w:rsidRPr="007478BD" w:rsidRDefault="0048005B" w:rsidP="0048005B">
                            <w:pPr>
                              <w:spacing w:before="120" w:line="240" w:lineRule="auto"/>
                              <w:jc w:val="left"/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 xml:space="preserve">Message from </w:t>
                            </w:r>
                            <w:r w:rsidR="00D02F3F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 xml:space="preserve">the </w:t>
                            </w:r>
                            <w:r w:rsidR="00031DBB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Mayor</w:t>
                            </w:r>
                            <w:r w:rsidR="00CF4308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4A8CAFF8" w14:textId="6C94C311" w:rsidR="00031DBB" w:rsidRDefault="00031DBB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We are 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making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progress in clean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up town. </w:t>
                            </w:r>
                            <w:r w:rsidRPr="00931A2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house </w:t>
                            </w:r>
                            <w:r w:rsidR="00931A2C" w:rsidRPr="00931A2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 north GJ</w:t>
                            </w:r>
                            <w:r w:rsidRPr="00AE7D0F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that burned and the house 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the Methodist Church will be torn down and the lots cleaned this fall. Council </w:t>
                            </w:r>
                            <w:r w:rsidR="00AE7D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okayed asbestos removal </w:t>
                            </w:r>
                            <w:r w:rsidR="00AE7D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 220 and 224 Main St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 buildings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When 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done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the Fire Department plans to burn those buildings. </w:t>
                            </w:r>
                          </w:p>
                          <w:p w14:paraId="1247A3D3" w14:textId="52962F0C" w:rsidR="00031DBB" w:rsidRDefault="00037C43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4" w:name="_Hlk525896945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We received a grant to get new lights for the basketball court and we have finished renovating the storage shed by the Community Center. In addition, w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 are working on sewer infrastructure solutions.</w:t>
                            </w:r>
                          </w:p>
                          <w:p w14:paraId="6697C14A" w14:textId="0D84E1DA" w:rsidR="00D02F3F" w:rsidRDefault="00D02F3F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appreciate your ideas and support</w:t>
                            </w:r>
                            <w:r w:rsidR="00D3404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 continue to improve our town.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D02F3F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>Brock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bookmarkEnd w:id="4"/>
                          <w:p w14:paraId="5ED96139" w14:textId="5F912037" w:rsidR="007478BD" w:rsidRPr="007478BD" w:rsidRDefault="007478BD" w:rsidP="0048005B">
                            <w:pPr>
                              <w:spacing w:before="120" w:line="240" w:lineRule="auto"/>
                              <w:jc w:val="left"/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</w:pPr>
                            <w:r w:rsidRPr="007478BD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Community Center Gets Stage</w:t>
                            </w:r>
                            <w:r w:rsidR="00031DBB"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, Carpet Installed</w:t>
                            </w:r>
                          </w:p>
                          <w:p w14:paraId="4CD3C297" w14:textId="0F31DA85" w:rsidR="004C3CF1" w:rsidRDefault="00CF4308" w:rsidP="00E80E4A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GJ </w:t>
                            </w:r>
                            <w:r w:rsidR="007478B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Horizons received a grant from the Iowa Arts Council to purchase a stage for the Community Center.</w:t>
                            </w:r>
                            <w:r w:rsidR="007478BD" w:rsidRPr="004C3CF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78B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stage can be set up in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various</w:t>
                            </w:r>
                            <w:r w:rsidR="007478B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ways according to needs and will be a standard fixture in the Lincoln Highway room.</w:t>
                            </w:r>
                          </w:p>
                          <w:p w14:paraId="1F1351C0" w14:textId="72F5965C" w:rsidR="00031DBB" w:rsidRDefault="00031DBB" w:rsidP="00E80E4A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Also, a donation </w:t>
                            </w:r>
                            <w:r w:rsidR="000C040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4308" w:rsidRPr="000C04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Roger &amp; Ruth Underwood</w:t>
                            </w:r>
                            <w:r w:rsidR="000C04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CF4308" w:rsidRPr="000C04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0407" w:rsidRPr="000C040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CF4308" w:rsidRPr="000C040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memory </w:t>
                            </w:r>
                            <w:r w:rsidRPr="000C040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of</w:t>
                            </w:r>
                            <w:r w:rsidRPr="000C04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Wilbur &amp; Gladys Teagarden and Homer &amp; Alma Underwood</w:t>
                            </w:r>
                            <w:r w:rsidR="000C04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0C04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was </w:t>
                            </w:r>
                            <w:r w:rsidR="00AE7D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designated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for a Community Center improvement. 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Along</w:t>
                            </w:r>
                            <w:r w:rsidR="00CF43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 w:rsidR="00AE7D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funds </w:t>
                            </w:r>
                            <w:r w:rsidR="00CF430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from the tree festival and Lions Club, 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it was</w:t>
                            </w:r>
                            <w:r w:rsidR="00AE7D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used to 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buy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install carpet tiles in the Junction Room</w:t>
                            </w:r>
                            <w:r w:rsidR="00AE7D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 help with 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AE7D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acoustic</w:t>
                            </w:r>
                            <w:r w:rsidR="00D02F3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="00AE7D0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3B8E4C1" w14:textId="3BF122E3" w:rsidR="00AE7D0F" w:rsidRDefault="00AE7D0F" w:rsidP="00E80E4A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Thanks to all for continuing to care for our great Community Center!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53F8" id="Text Box 17" o:spid="_x0000_s1030" type="#_x0000_t202" style="position:absolute;margin-left:255pt;margin-top:2.75pt;width:231.75pt;height:517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" fillcolor="white [3201]" strokecolor="black [3200]" strokeweight=".25pt">
                <v:textbox>
                  <w:txbxContent>
                    <w:p w14:paraId="547D5002" w14:textId="1FF14444" w:rsidR="004C3CF1" w:rsidRPr="00E80E4A" w:rsidRDefault="004C3CF1" w:rsidP="00D02F3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</w:pPr>
                      <w:r w:rsidRPr="00E80E4A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>Home</w:t>
                      </w:r>
                      <w:r w:rsidR="0058406C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>t</w:t>
                      </w:r>
                      <w:r w:rsidRPr="00E80E4A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 xml:space="preserve">own </w:t>
                      </w:r>
                      <w:r w:rsidR="0058406C">
                        <w:rPr>
                          <w:rFonts w:cstheme="minorHAnsi"/>
                          <w:b/>
                          <w:smallCaps/>
                          <w:sz w:val="36"/>
                          <w:szCs w:val="24"/>
                        </w:rPr>
                        <w:t>Update</w:t>
                      </w:r>
                    </w:p>
                    <w:p w14:paraId="70C82DA9" w14:textId="72A8DC71" w:rsidR="00031DBB" w:rsidRPr="007478BD" w:rsidRDefault="0048005B" w:rsidP="0048005B">
                      <w:pPr>
                        <w:spacing w:before="120" w:line="240" w:lineRule="auto"/>
                        <w:jc w:val="left"/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 xml:space="preserve">Message from </w:t>
                      </w:r>
                      <w:r w:rsidR="00D02F3F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 xml:space="preserve">the </w:t>
                      </w:r>
                      <w:r w:rsidR="00031DBB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Mayor</w:t>
                      </w:r>
                      <w:r w:rsidR="00CF4308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 xml:space="preserve"> </w:t>
                      </w:r>
                    </w:p>
                    <w:p w14:paraId="4A8CAFF8" w14:textId="6C94C311" w:rsidR="00031DBB" w:rsidRDefault="00031DBB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We are 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 xml:space="preserve">making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progress in clean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 xml:space="preserve">ing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up town. </w:t>
                      </w:r>
                      <w:r w:rsidRPr="00931A2C">
                        <w:rPr>
                          <w:rFonts w:cstheme="minorHAnsi"/>
                          <w:sz w:val="24"/>
                          <w:szCs w:val="24"/>
                        </w:rPr>
                        <w:t xml:space="preserve">The house </w:t>
                      </w:r>
                      <w:r w:rsidR="00931A2C" w:rsidRPr="00931A2C">
                        <w:rPr>
                          <w:rFonts w:cstheme="minorHAnsi"/>
                          <w:sz w:val="24"/>
                          <w:szCs w:val="24"/>
                        </w:rPr>
                        <w:t>in north GJ</w:t>
                      </w:r>
                      <w:r w:rsidRPr="00AE7D0F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that burned and the house 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the Methodist Church will be torn down and the lots cleaned this fall. Council </w:t>
                      </w:r>
                      <w:r w:rsidR="00AE7D0F">
                        <w:rPr>
                          <w:rFonts w:cstheme="minorHAnsi"/>
                          <w:sz w:val="24"/>
                          <w:szCs w:val="24"/>
                        </w:rPr>
                        <w:t xml:space="preserve">also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okayed asbestos removal </w:t>
                      </w:r>
                      <w:r w:rsidR="00AE7D0F">
                        <w:rPr>
                          <w:rFonts w:cstheme="minorHAnsi"/>
                          <w:sz w:val="24"/>
                          <w:szCs w:val="24"/>
                        </w:rPr>
                        <w:t xml:space="preserve">in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the 220 and 224 Main St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>. buildings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. When 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>done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, the Fire Department plans to burn those buildings. </w:t>
                      </w:r>
                    </w:p>
                    <w:p w14:paraId="1247A3D3" w14:textId="52962F0C" w:rsidR="00031DBB" w:rsidRDefault="00037C43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5" w:name="_Hlk525896945"/>
                      <w:r>
                        <w:rPr>
                          <w:rFonts w:cstheme="minorHAnsi"/>
                          <w:sz w:val="24"/>
                          <w:szCs w:val="24"/>
                        </w:rPr>
                        <w:t>We received a grant to get new lights for the basketball court and we have finished renovating the storage shed by the Community Center. In addition, w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>e are working on sewer infrastructure solutions.</w:t>
                      </w:r>
                    </w:p>
                    <w:p w14:paraId="6697C14A" w14:textId="0D84E1DA" w:rsidR="00D02F3F" w:rsidRDefault="00D02F3F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 appreciate your ideas and support</w:t>
                      </w:r>
                      <w:r w:rsidR="00D34044">
                        <w:rPr>
                          <w:rFonts w:cstheme="minorHAnsi"/>
                          <w:sz w:val="24"/>
                          <w:szCs w:val="24"/>
                        </w:rPr>
                        <w:t xml:space="preserve"> to continue to improve our town.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– </w:t>
                      </w:r>
                      <w:r w:rsidRPr="00D02F3F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>Brock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bookmarkEnd w:id="5"/>
                    <w:p w14:paraId="5ED96139" w14:textId="5F912037" w:rsidR="007478BD" w:rsidRPr="007478BD" w:rsidRDefault="007478BD" w:rsidP="0048005B">
                      <w:pPr>
                        <w:spacing w:before="120" w:line="240" w:lineRule="auto"/>
                        <w:jc w:val="left"/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</w:pPr>
                      <w:r w:rsidRPr="007478BD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Community Center Gets Stage</w:t>
                      </w:r>
                      <w:r w:rsidR="00031DBB"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, Carpet Installed</w:t>
                      </w:r>
                    </w:p>
                    <w:p w14:paraId="4CD3C297" w14:textId="0F31DA85" w:rsidR="004C3CF1" w:rsidRDefault="00CF4308" w:rsidP="00E80E4A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GJ </w:t>
                      </w:r>
                      <w:r w:rsidR="007478BD">
                        <w:rPr>
                          <w:rFonts w:cstheme="minorHAnsi"/>
                          <w:sz w:val="24"/>
                          <w:szCs w:val="24"/>
                        </w:rPr>
                        <w:t>Horizons received a grant from the Iowa Arts Council to purchase a stage for the Community Center.</w:t>
                      </w:r>
                      <w:r w:rsidR="007478BD" w:rsidRPr="004C3CF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478BD">
                        <w:rPr>
                          <w:rFonts w:cstheme="minorHAnsi"/>
                          <w:sz w:val="24"/>
                          <w:szCs w:val="24"/>
                        </w:rPr>
                        <w:t xml:space="preserve">The stage can be set up in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various</w:t>
                      </w:r>
                      <w:r w:rsidR="007478BD">
                        <w:rPr>
                          <w:rFonts w:cstheme="minorHAnsi"/>
                          <w:sz w:val="24"/>
                          <w:szCs w:val="24"/>
                        </w:rPr>
                        <w:t xml:space="preserve"> ways according to needs and will be a standard fixture in the Lincoln Highway room.</w:t>
                      </w:r>
                    </w:p>
                    <w:p w14:paraId="1F1351C0" w14:textId="72F5965C" w:rsidR="00031DBB" w:rsidRDefault="00031DBB" w:rsidP="00E80E4A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Also, a donation </w:t>
                      </w:r>
                      <w:r w:rsidR="000C0407">
                        <w:rPr>
                          <w:rFonts w:cstheme="minorHAnsi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F4308" w:rsidRPr="000C04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Roger &amp; Ruth Underwood</w:t>
                      </w:r>
                      <w:r w:rsidR="000C04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</w:t>
                      </w:r>
                      <w:r w:rsidR="00CF4308" w:rsidRPr="000C04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C0407" w:rsidRPr="000C0407">
                        <w:rPr>
                          <w:rFonts w:cstheme="minorHAnsi"/>
                          <w:sz w:val="24"/>
                          <w:szCs w:val="24"/>
                        </w:rPr>
                        <w:t xml:space="preserve">also </w:t>
                      </w:r>
                      <w:r w:rsidR="00CF4308" w:rsidRPr="000C0407">
                        <w:rPr>
                          <w:rFonts w:cstheme="minorHAnsi"/>
                          <w:sz w:val="24"/>
                          <w:szCs w:val="24"/>
                        </w:rPr>
                        <w:t xml:space="preserve">in memory </w:t>
                      </w:r>
                      <w:r w:rsidRPr="000C0407">
                        <w:rPr>
                          <w:rFonts w:cstheme="minorHAnsi"/>
                          <w:sz w:val="24"/>
                          <w:szCs w:val="24"/>
                        </w:rPr>
                        <w:t>of</w:t>
                      </w:r>
                      <w:r w:rsidRPr="000C04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Wilbur &amp; Gladys Teagarden and Homer &amp; Alma Underwood</w:t>
                      </w:r>
                      <w:r w:rsidR="000C04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,</w:t>
                      </w:r>
                      <w:r w:rsidRPr="000C04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was </w:t>
                      </w:r>
                      <w:r w:rsidR="00AE7D0F">
                        <w:rPr>
                          <w:rFonts w:cstheme="minorHAnsi"/>
                          <w:sz w:val="24"/>
                          <w:szCs w:val="24"/>
                        </w:rPr>
                        <w:t>designated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for a Community Center improvement. 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>Along</w:t>
                      </w:r>
                      <w:r w:rsidR="00CF4308">
                        <w:rPr>
                          <w:rFonts w:cstheme="minorHAnsi"/>
                          <w:sz w:val="24"/>
                          <w:szCs w:val="24"/>
                        </w:rPr>
                        <w:t xml:space="preserve"> with </w:t>
                      </w:r>
                      <w:r w:rsidR="00AE7D0F">
                        <w:rPr>
                          <w:rFonts w:cstheme="minorHAnsi"/>
                          <w:sz w:val="24"/>
                          <w:szCs w:val="24"/>
                        </w:rPr>
                        <w:t xml:space="preserve">funds </w:t>
                      </w:r>
                      <w:r w:rsidR="00CF4308">
                        <w:rPr>
                          <w:rFonts w:cstheme="minorHAnsi"/>
                          <w:sz w:val="24"/>
                          <w:szCs w:val="24"/>
                        </w:rPr>
                        <w:t xml:space="preserve">from the tree festival and Lions Club, 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>it was</w:t>
                      </w:r>
                      <w:r w:rsidR="00AE7D0F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used to 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>buy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and install carpet tiles in the Junction Room</w:t>
                      </w:r>
                      <w:r w:rsidR="00AE7D0F">
                        <w:rPr>
                          <w:rFonts w:cstheme="minorHAnsi"/>
                          <w:sz w:val="24"/>
                          <w:szCs w:val="24"/>
                        </w:rPr>
                        <w:t xml:space="preserve"> to help with 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 xml:space="preserve">the </w:t>
                      </w:r>
                      <w:r w:rsidR="00AE7D0F">
                        <w:rPr>
                          <w:rFonts w:cstheme="minorHAnsi"/>
                          <w:sz w:val="24"/>
                          <w:szCs w:val="24"/>
                        </w:rPr>
                        <w:t>acoustic</w:t>
                      </w:r>
                      <w:r w:rsidR="00D02F3F"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  <w:r w:rsidR="00AE7D0F"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3B8E4C1" w14:textId="3BF122E3" w:rsidR="00AE7D0F" w:rsidRDefault="00AE7D0F" w:rsidP="00E80E4A">
                      <w:pPr>
                        <w:spacing w:line="240" w:lineRule="auto"/>
                        <w:jc w:val="lef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Thanks to all for continuing to care for our great Community Center!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0399" w:rsidRPr="003F0399">
        <w:rPr>
          <w:b/>
          <w:smallCaps/>
          <w:sz w:val="40"/>
          <w:szCs w:val="48"/>
        </w:rPr>
        <w:t>Jingle Into Junction</w:t>
      </w:r>
      <w:r w:rsidR="003F0399">
        <w:rPr>
          <w:b/>
          <w:smallCaps/>
          <w:sz w:val="40"/>
          <w:szCs w:val="48"/>
        </w:rPr>
        <w:t xml:space="preserve"> Scheduled </w:t>
      </w:r>
      <w:r w:rsidR="002E30AD">
        <w:rPr>
          <w:b/>
          <w:smallCaps/>
          <w:sz w:val="40"/>
          <w:szCs w:val="48"/>
        </w:rPr>
        <w:t xml:space="preserve">for </w:t>
      </w:r>
      <w:r w:rsidR="003F0399">
        <w:rPr>
          <w:b/>
          <w:smallCaps/>
          <w:sz w:val="40"/>
          <w:szCs w:val="48"/>
        </w:rPr>
        <w:t>Dec. 2</w:t>
      </w:r>
    </w:p>
    <w:p w14:paraId="303C0502" w14:textId="529B0B2E" w:rsidR="003F0399" w:rsidRDefault="00EB3508" w:rsidP="00EB3508">
      <w:pPr>
        <w:spacing w:line="240" w:lineRule="auto"/>
        <w:jc w:val="left"/>
        <w:rPr>
          <w:b/>
          <w:sz w:val="24"/>
        </w:rPr>
      </w:pPr>
      <w:r w:rsidRPr="00EB3508">
        <w:rPr>
          <w:sz w:val="24"/>
        </w:rPr>
        <w:t>Circle your calendars for Sunday, Dec</w:t>
      </w:r>
      <w:r w:rsidR="003F0399">
        <w:rPr>
          <w:sz w:val="24"/>
        </w:rPr>
        <w:t>.</w:t>
      </w:r>
      <w:r w:rsidRPr="00EB3508">
        <w:rPr>
          <w:sz w:val="24"/>
        </w:rPr>
        <w:t xml:space="preserve"> 2, and plan to attend </w:t>
      </w:r>
      <w:r w:rsidR="003F0399">
        <w:rPr>
          <w:sz w:val="24"/>
        </w:rPr>
        <w:t>Grand Junction’s</w:t>
      </w:r>
      <w:r w:rsidRPr="00EB3508">
        <w:rPr>
          <w:sz w:val="24"/>
        </w:rPr>
        <w:t xml:space="preserve"> annual </w:t>
      </w:r>
      <w:r w:rsidRPr="00D02F3F">
        <w:rPr>
          <w:b/>
          <w:sz w:val="24"/>
        </w:rPr>
        <w:t xml:space="preserve">Jingle </w:t>
      </w:r>
      <w:proofErr w:type="gramStart"/>
      <w:r w:rsidRPr="00D02F3F">
        <w:rPr>
          <w:b/>
          <w:sz w:val="24"/>
        </w:rPr>
        <w:t>Into</w:t>
      </w:r>
      <w:proofErr w:type="gramEnd"/>
      <w:r w:rsidRPr="00D02F3F">
        <w:rPr>
          <w:b/>
          <w:sz w:val="24"/>
        </w:rPr>
        <w:t xml:space="preserve"> Junction holiday celebration</w:t>
      </w:r>
      <w:r w:rsidR="00B23198" w:rsidRPr="00D02F3F">
        <w:rPr>
          <w:b/>
          <w:sz w:val="24"/>
        </w:rPr>
        <w:t xml:space="preserve"> </w:t>
      </w:r>
      <w:r w:rsidRPr="003F0399">
        <w:rPr>
          <w:b/>
          <w:sz w:val="24"/>
        </w:rPr>
        <w:t>at the Community Center from 5</w:t>
      </w:r>
      <w:r w:rsidR="007478BD">
        <w:rPr>
          <w:b/>
          <w:sz w:val="24"/>
        </w:rPr>
        <w:t>–</w:t>
      </w:r>
      <w:r w:rsidR="003F0399" w:rsidRPr="003F0399">
        <w:rPr>
          <w:b/>
          <w:sz w:val="24"/>
        </w:rPr>
        <w:t xml:space="preserve">7 </w:t>
      </w:r>
      <w:r w:rsidRPr="003F0399">
        <w:rPr>
          <w:b/>
          <w:sz w:val="24"/>
        </w:rPr>
        <w:t>p.m.</w:t>
      </w:r>
      <w:r w:rsidR="003F0399" w:rsidRPr="003F0399">
        <w:rPr>
          <w:sz w:val="24"/>
        </w:rPr>
        <w:t xml:space="preserve"> </w:t>
      </w:r>
    </w:p>
    <w:p w14:paraId="3FCAB8A6" w14:textId="2667757F" w:rsidR="003F0399" w:rsidRDefault="00B23198" w:rsidP="00EB3508">
      <w:pPr>
        <w:spacing w:line="240" w:lineRule="auto"/>
        <w:jc w:val="left"/>
        <w:rPr>
          <w:sz w:val="24"/>
        </w:rPr>
      </w:pPr>
      <w:r w:rsidRPr="00B23198">
        <w:rPr>
          <w:b/>
          <w:sz w:val="24"/>
        </w:rPr>
        <w:t>GJ</w:t>
      </w:r>
      <w:r w:rsidR="003F0399">
        <w:rPr>
          <w:sz w:val="24"/>
        </w:rPr>
        <w:t xml:space="preserve"> </w:t>
      </w:r>
      <w:r w:rsidR="00EB3508" w:rsidRPr="003F0399">
        <w:rPr>
          <w:b/>
          <w:sz w:val="24"/>
        </w:rPr>
        <w:t>Horizons</w:t>
      </w:r>
      <w:r w:rsidR="00EB3508" w:rsidRPr="00EB3508">
        <w:rPr>
          <w:sz w:val="24"/>
        </w:rPr>
        <w:t xml:space="preserve"> will </w:t>
      </w:r>
      <w:r w:rsidR="003F0399">
        <w:rPr>
          <w:sz w:val="24"/>
        </w:rPr>
        <w:t xml:space="preserve">again </w:t>
      </w:r>
      <w:r w:rsidR="00EB3508" w:rsidRPr="00EB3508">
        <w:rPr>
          <w:sz w:val="24"/>
        </w:rPr>
        <w:t xml:space="preserve">sponsor </w:t>
      </w:r>
      <w:r w:rsidR="003F0399">
        <w:rPr>
          <w:sz w:val="24"/>
        </w:rPr>
        <w:t>a</w:t>
      </w:r>
      <w:r w:rsidR="00EB3508" w:rsidRPr="00EB3508">
        <w:rPr>
          <w:sz w:val="24"/>
        </w:rPr>
        <w:t xml:space="preserve"> soup</w:t>
      </w:r>
      <w:r w:rsidR="003F0399">
        <w:rPr>
          <w:sz w:val="24"/>
        </w:rPr>
        <w:t>-</w:t>
      </w:r>
      <w:r w:rsidR="00EB3508" w:rsidRPr="00EB3508">
        <w:rPr>
          <w:sz w:val="24"/>
        </w:rPr>
        <w:t>and</w:t>
      </w:r>
      <w:r w:rsidR="003F0399">
        <w:rPr>
          <w:sz w:val="24"/>
        </w:rPr>
        <w:t>-</w:t>
      </w:r>
      <w:r w:rsidR="00EB3508" w:rsidRPr="00EB3508">
        <w:rPr>
          <w:sz w:val="24"/>
        </w:rPr>
        <w:t xml:space="preserve">sandwich supper and silent auction. </w:t>
      </w:r>
      <w:r w:rsidR="00031DBB">
        <w:rPr>
          <w:sz w:val="24"/>
        </w:rPr>
        <w:t>Also,</w:t>
      </w:r>
      <w:r w:rsidR="003F0399">
        <w:rPr>
          <w:sz w:val="24"/>
        </w:rPr>
        <w:t xml:space="preserve"> t</w:t>
      </w:r>
      <w:r w:rsidR="00EB3508" w:rsidRPr="00EB3508">
        <w:rPr>
          <w:sz w:val="24"/>
        </w:rPr>
        <w:t xml:space="preserve">he </w:t>
      </w:r>
      <w:r w:rsidR="00CF4308">
        <w:rPr>
          <w:b/>
          <w:sz w:val="24"/>
        </w:rPr>
        <w:t xml:space="preserve">GJ </w:t>
      </w:r>
      <w:r w:rsidR="00EB3508" w:rsidRPr="003F0399">
        <w:rPr>
          <w:b/>
          <w:sz w:val="24"/>
        </w:rPr>
        <w:t>Library</w:t>
      </w:r>
      <w:r w:rsidR="00EB3508" w:rsidRPr="00EB3508">
        <w:rPr>
          <w:sz w:val="24"/>
        </w:rPr>
        <w:t xml:space="preserve"> will host Mrs. Claus’s bake sale</w:t>
      </w:r>
      <w:r w:rsidR="003F0399">
        <w:rPr>
          <w:sz w:val="24"/>
        </w:rPr>
        <w:t xml:space="preserve"> and hold a drawing for its quilt raffle</w:t>
      </w:r>
      <w:r w:rsidR="00EB3508" w:rsidRPr="00EB3508">
        <w:rPr>
          <w:sz w:val="24"/>
        </w:rPr>
        <w:t xml:space="preserve">, the </w:t>
      </w:r>
      <w:r w:rsidR="00EB3508" w:rsidRPr="003F0399">
        <w:rPr>
          <w:b/>
          <w:sz w:val="24"/>
        </w:rPr>
        <w:t>Fire and Rescue</w:t>
      </w:r>
      <w:r w:rsidR="00EB3508" w:rsidRPr="00EB3508">
        <w:rPr>
          <w:sz w:val="24"/>
        </w:rPr>
        <w:t xml:space="preserve"> will host Santa, have cocoa and cookies</w:t>
      </w:r>
      <w:r w:rsidR="003F0399">
        <w:rPr>
          <w:sz w:val="24"/>
        </w:rPr>
        <w:t>,</w:t>
      </w:r>
      <w:r w:rsidR="00EB3508" w:rsidRPr="00EB3508">
        <w:rPr>
          <w:sz w:val="24"/>
        </w:rPr>
        <w:t xml:space="preserve"> and give away turkeys</w:t>
      </w:r>
      <w:r w:rsidR="003F0399">
        <w:rPr>
          <w:sz w:val="24"/>
        </w:rPr>
        <w:t>,</w:t>
      </w:r>
      <w:r w:rsidR="00EB3508" w:rsidRPr="00EB3508">
        <w:rPr>
          <w:sz w:val="24"/>
        </w:rPr>
        <w:t xml:space="preserve"> and the </w:t>
      </w:r>
      <w:r w:rsidR="003F0399" w:rsidRPr="003F0399">
        <w:rPr>
          <w:b/>
          <w:sz w:val="24"/>
        </w:rPr>
        <w:t>C</w:t>
      </w:r>
      <w:r w:rsidR="00EB3508" w:rsidRPr="003F0399">
        <w:rPr>
          <w:b/>
          <w:sz w:val="24"/>
        </w:rPr>
        <w:t>ity</w:t>
      </w:r>
      <w:r w:rsidR="000C0407">
        <w:rPr>
          <w:b/>
          <w:sz w:val="24"/>
        </w:rPr>
        <w:t xml:space="preserve"> of GJ</w:t>
      </w:r>
      <w:r w:rsidR="00EB3508" w:rsidRPr="00EB3508">
        <w:rPr>
          <w:sz w:val="24"/>
        </w:rPr>
        <w:t xml:space="preserve"> </w:t>
      </w:r>
      <w:r w:rsidR="003F0399">
        <w:rPr>
          <w:sz w:val="24"/>
        </w:rPr>
        <w:t>will</w:t>
      </w:r>
      <w:r w:rsidR="00EB3508" w:rsidRPr="00EB3508">
        <w:rPr>
          <w:sz w:val="24"/>
        </w:rPr>
        <w:t xml:space="preserve"> sponsor a display of trees, wreaths</w:t>
      </w:r>
      <w:r w:rsidR="003F0399">
        <w:rPr>
          <w:sz w:val="24"/>
        </w:rPr>
        <w:t>,</w:t>
      </w:r>
      <w:r w:rsidR="00EB3508" w:rsidRPr="00EB3508">
        <w:rPr>
          <w:sz w:val="24"/>
        </w:rPr>
        <w:t xml:space="preserve"> and stockings, some of which can be purchased. </w:t>
      </w:r>
    </w:p>
    <w:p w14:paraId="08A80B72" w14:textId="1901636F" w:rsidR="00EB3508" w:rsidRPr="00EB3508" w:rsidRDefault="00EB3508" w:rsidP="00EB3508">
      <w:pPr>
        <w:spacing w:line="240" w:lineRule="auto"/>
        <w:jc w:val="left"/>
        <w:rPr>
          <w:rFonts w:cs="Calibri"/>
          <w:sz w:val="28"/>
        </w:rPr>
      </w:pPr>
      <w:r w:rsidRPr="00EB3508">
        <w:rPr>
          <w:sz w:val="24"/>
        </w:rPr>
        <w:t xml:space="preserve">This </w:t>
      </w:r>
      <w:r w:rsidR="003F0399">
        <w:rPr>
          <w:sz w:val="24"/>
        </w:rPr>
        <w:t>community celebration</w:t>
      </w:r>
      <w:r w:rsidRPr="00EB3508">
        <w:rPr>
          <w:sz w:val="24"/>
        </w:rPr>
        <w:t xml:space="preserve"> is a </w:t>
      </w:r>
      <w:r w:rsidRPr="003F0399">
        <w:rPr>
          <w:b/>
          <w:sz w:val="24"/>
        </w:rPr>
        <w:t xml:space="preserve">great way to kick off the holiday season </w:t>
      </w:r>
      <w:r w:rsidRPr="001C57B8">
        <w:rPr>
          <w:b/>
          <w:sz w:val="24"/>
        </w:rPr>
        <w:t xml:space="preserve">and a fun night for everyone </w:t>
      </w:r>
      <w:r w:rsidRPr="00EB3508">
        <w:rPr>
          <w:sz w:val="24"/>
        </w:rPr>
        <w:t xml:space="preserve">in </w:t>
      </w:r>
      <w:bookmarkStart w:id="6" w:name="_GoBack"/>
      <w:bookmarkEnd w:id="6"/>
      <w:r w:rsidRPr="00EB3508">
        <w:rPr>
          <w:sz w:val="24"/>
        </w:rPr>
        <w:t xml:space="preserve">town to get together. </w:t>
      </w:r>
      <w:r w:rsidR="003F0399">
        <w:rPr>
          <w:sz w:val="24"/>
        </w:rPr>
        <w:t>P</w:t>
      </w:r>
      <w:r w:rsidR="003F0399" w:rsidRPr="00EB3508">
        <w:rPr>
          <w:sz w:val="24"/>
        </w:rPr>
        <w:t>roceeds from th</w:t>
      </w:r>
      <w:r w:rsidR="003F0399">
        <w:rPr>
          <w:sz w:val="24"/>
        </w:rPr>
        <w:t>e</w:t>
      </w:r>
      <w:r w:rsidR="003F0399" w:rsidRPr="00EB3508">
        <w:rPr>
          <w:sz w:val="24"/>
        </w:rPr>
        <w:t xml:space="preserve"> event will </w:t>
      </w:r>
      <w:r w:rsidR="003F0399">
        <w:rPr>
          <w:sz w:val="24"/>
        </w:rPr>
        <w:t xml:space="preserve">be used to </w:t>
      </w:r>
      <w:r w:rsidR="003F0399" w:rsidRPr="00EB3508">
        <w:rPr>
          <w:sz w:val="24"/>
        </w:rPr>
        <w:t xml:space="preserve">fund upcoming community projects. </w:t>
      </w:r>
      <w:r w:rsidRPr="00EB3508">
        <w:rPr>
          <w:sz w:val="24"/>
        </w:rPr>
        <w:t xml:space="preserve"> </w:t>
      </w:r>
    </w:p>
    <w:p w14:paraId="784E8391" w14:textId="1092E1DB" w:rsidR="004C3CF1" w:rsidRDefault="000C0407" w:rsidP="00E80E4A">
      <w:pPr>
        <w:spacing w:line="240" w:lineRule="auto"/>
        <w:jc w:val="left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FF8B467" wp14:editId="6A7B2DAB">
                <wp:simplePos x="0" y="0"/>
                <wp:positionH relativeFrom="margin">
                  <wp:posOffset>-47625</wp:posOffset>
                </wp:positionH>
                <wp:positionV relativeFrom="margin">
                  <wp:posOffset>4257675</wp:posOffset>
                </wp:positionV>
                <wp:extent cx="2838450" cy="2314575"/>
                <wp:effectExtent l="19050" t="19050" r="19050" b="28575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 cap="flat" cmpd="dbl" algn="ctr">
                          <a:solidFill>
                            <a:srgbClr val="46464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A594A" w14:textId="157AAB2E" w:rsidR="00031DBB" w:rsidRPr="00E80E4A" w:rsidRDefault="00031DBB" w:rsidP="00CD57E8">
                            <w:pPr>
                              <w:spacing w:before="60" w:line="240" w:lineRule="auto"/>
                              <w:jc w:val="left"/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 xml:space="preserve">Library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 xml:space="preserve">Holds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mallCaps/>
                                <w:sz w:val="28"/>
                                <w:szCs w:val="24"/>
                              </w:rPr>
                              <w:t>Open House</w:t>
                            </w:r>
                          </w:p>
                          <w:p w14:paraId="2ED03BAF" w14:textId="14D520EC" w:rsidR="00031DBB" w:rsidRPr="00E80E4A" w:rsidRDefault="00DB2FD7" w:rsidP="00031DBB">
                            <w:pPr>
                              <w:spacing w:line="240" w:lineRule="auto"/>
                              <w:jc w:val="left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Nearly 50 people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attended the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ibrary’s Open House Sept. 18–20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when the facility showed off its new 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carpet and furniture along with new computers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acquired through grants and donations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3AE6E48" w14:textId="303DA179" w:rsidR="00506D93" w:rsidRDefault="00DB2FD7" w:rsidP="00506D93">
                            <w:pPr>
                              <w:spacing w:line="240" w:lineRule="auto"/>
                              <w:jc w:val="left"/>
                              <w:rPr>
                                <w:color w:val="46464A" w:themeColor="text2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Attendees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enjoyed homemade </w:t>
                            </w:r>
                            <w:r w:rsidR="000C040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snacks and registered for door prizes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Congratulations to d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oor prize winners </w:t>
                            </w:r>
                            <w:r w:rsidR="00031DBB" w:rsidRPr="000C04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Jim Rowles, Jolene Harvey, and Jayden </w:t>
                            </w:r>
                            <w:proofErr w:type="spellStart"/>
                            <w:r w:rsidRPr="000C04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Alrich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and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</w:t>
                            </w:r>
                            <w:r w:rsidR="00031DB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hanks to all who came!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8B467" id="Rectangle 10" o:spid="_x0000_s1031" style="position:absolute;margin-left:-3.75pt;margin-top:335.25pt;width:223.5pt;height:182.2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" strokecolor="#46464a" strokeweight="3.5pt">
                <v:stroke linestyle="thinThin"/>
                <v:textbox>
                  <w:txbxContent>
                    <w:p w14:paraId="35CA594A" w14:textId="157AAB2E" w:rsidR="00031DBB" w:rsidRPr="00E80E4A" w:rsidRDefault="00031DBB" w:rsidP="00CD57E8">
                      <w:pPr>
                        <w:spacing w:before="60" w:line="240" w:lineRule="auto"/>
                        <w:jc w:val="left"/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 xml:space="preserve">Library </w:t>
                      </w:r>
                      <w:r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 xml:space="preserve">Holds </w:t>
                      </w:r>
                      <w:r>
                        <w:rPr>
                          <w:rFonts w:cstheme="minorHAnsi"/>
                          <w:b/>
                          <w:i/>
                          <w:smallCaps/>
                          <w:sz w:val="28"/>
                          <w:szCs w:val="24"/>
                        </w:rPr>
                        <w:t>Open House</w:t>
                      </w:r>
                    </w:p>
                    <w:p w14:paraId="2ED03BAF" w14:textId="14D520EC" w:rsidR="00031DBB" w:rsidRPr="00E80E4A" w:rsidRDefault="00DB2FD7" w:rsidP="00031DBB">
                      <w:pPr>
                        <w:spacing w:line="240" w:lineRule="auto"/>
                        <w:jc w:val="left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Nearly 50 people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 xml:space="preserve"> attended the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l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>ibrary’s Open House Sept. 18–20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when the facility showed off its new 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>carpet and furniture along with new computers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, acquired through grants and donations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3AE6E48" w14:textId="303DA179" w:rsidR="00506D93" w:rsidRDefault="00DB2FD7" w:rsidP="00506D93">
                      <w:pPr>
                        <w:spacing w:line="240" w:lineRule="auto"/>
                        <w:jc w:val="left"/>
                        <w:rPr>
                          <w:color w:val="46464A" w:themeColor="text2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Attendees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 xml:space="preserve"> enjoyed homemade </w:t>
                      </w:r>
                      <w:r w:rsidR="000C0407">
                        <w:rPr>
                          <w:rFonts w:cstheme="minorHAnsi"/>
                          <w:sz w:val="24"/>
                          <w:szCs w:val="24"/>
                        </w:rPr>
                        <w:t>snacks and registered for door prizes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Congratulations to d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 xml:space="preserve">oor prize winners </w:t>
                      </w:r>
                      <w:r w:rsidR="00031DBB" w:rsidRPr="000C04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Jim Rowles, Jolene Harvey, and Jayden </w:t>
                      </w:r>
                      <w:proofErr w:type="spellStart"/>
                      <w:r w:rsidRPr="000C04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Alrich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>, and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t</w:t>
                      </w:r>
                      <w:r w:rsidR="00031DBB">
                        <w:rPr>
                          <w:rFonts w:cstheme="minorHAnsi"/>
                          <w:sz w:val="24"/>
                          <w:szCs w:val="24"/>
                        </w:rPr>
                        <w:t>hanks to all who came!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498EF0A1" w14:textId="771A577F" w:rsidR="004C3CF1" w:rsidRDefault="004C3CF1" w:rsidP="00A31598">
      <w:pPr>
        <w:sectPr w:rsidR="004C3CF1" w:rsidSect="007E52AD">
          <w:type w:val="continuous"/>
          <w:pgSz w:w="12240" w:h="15840"/>
          <w:pgMar w:top="1440" w:right="1440" w:bottom="1440" w:left="1440" w:header="720" w:footer="720" w:gutter="0"/>
          <w:cols w:num="2" w:space="900"/>
          <w:docGrid w:linePitch="360"/>
        </w:sectPr>
      </w:pPr>
    </w:p>
    <w:p w14:paraId="20312ABA" w14:textId="6DFF4347" w:rsidR="00650265" w:rsidRDefault="00650265" w:rsidP="004C3CF1">
      <w:r w:rsidRPr="0065026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6908DA" wp14:editId="46BCBA75">
                <wp:simplePos x="0" y="0"/>
                <wp:positionH relativeFrom="margin">
                  <wp:posOffset>0</wp:posOffset>
                </wp:positionH>
                <wp:positionV relativeFrom="margin">
                  <wp:posOffset>6848475</wp:posOffset>
                </wp:positionV>
                <wp:extent cx="6200775" cy="1254125"/>
                <wp:effectExtent l="19050" t="19050" r="28575" b="22225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1254125"/>
                        </a:xfrm>
                        <a:prstGeom prst="rect">
                          <a:avLst/>
                        </a:prstGeom>
                        <a:solidFill>
                          <a:srgbClr val="6F6F74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8EC97" w14:textId="1C31D745" w:rsidR="00650265" w:rsidRDefault="00650265" w:rsidP="00B0763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Contact City Hall at </w:t>
                            </w:r>
                            <w:r w:rsidRPr="00C06EF1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515-738-2585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</w:t>
                            </w:r>
                            <w:r w:rsidRPr="00650265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grandjct@iowatelecom.net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1940E30F" w14:textId="1092B60B" w:rsidR="00650265" w:rsidRDefault="00650265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Office hours are Monday through Friday, 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8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to 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1 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m</w:t>
                            </w:r>
                            <w:r w:rsidR="001D243E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by appointment</w:t>
                            </w:r>
                          </w:p>
                          <w:p w14:paraId="35495DA3" w14:textId="4F6D3F47" w:rsidR="00B0763B" w:rsidRPr="00B0763B" w:rsidRDefault="00B0763B" w:rsidP="0065026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</w:pPr>
                            <w:r w:rsidRPr="00B0763B"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  <w:t>www.grandjunctioniowa.org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908DA" id="Rectangle 11" o:spid="_x0000_s1032" style="position:absolute;left:0;text-align:left;margin-left:0;margin-top:539.25pt;width:488.25pt;height:98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" fillcolor="#6f6f74" strokecolor="#6f6f74" strokeweight="3.5pt">
                <v:stroke linestyle="thinThick"/>
                <v:textbox>
                  <w:txbxContent>
                    <w:p w14:paraId="0328EC97" w14:textId="1C31D745" w:rsidR="00650265" w:rsidRDefault="00650265" w:rsidP="00B0763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Contact City Hall at </w:t>
                      </w:r>
                      <w:r w:rsidRPr="00C06EF1">
                        <w:rPr>
                          <w:color w:val="FFFFFF" w:themeColor="background1"/>
                          <w:sz w:val="32"/>
                          <w:lang w:eastAsia="en-US"/>
                        </w:rPr>
                        <w:t>515-738-2585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</w:t>
                      </w:r>
                      <w:r w:rsidRPr="00650265">
                        <w:rPr>
                          <w:color w:val="FFFFFF" w:themeColor="background1"/>
                          <w:sz w:val="32"/>
                          <w:lang w:eastAsia="en-US"/>
                        </w:rPr>
                        <w:t>grandjct@iowatelecom.net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. </w:t>
                      </w:r>
                    </w:p>
                    <w:p w14:paraId="1940E30F" w14:textId="1092B60B" w:rsidR="00650265" w:rsidRDefault="00650265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Office hours are Monday through Friday, 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8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to 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1 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>a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>m</w:t>
                      </w:r>
                      <w:r w:rsidR="001D243E"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by appointment</w:t>
                      </w:r>
                    </w:p>
                    <w:p w14:paraId="35495DA3" w14:textId="4F6D3F47" w:rsidR="00B0763B" w:rsidRPr="00B0763B" w:rsidRDefault="00B0763B" w:rsidP="0065026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12"/>
                          <w:sz w:val="28"/>
                        </w:rPr>
                      </w:pPr>
                      <w:r w:rsidRPr="00B0763B">
                        <w:rPr>
                          <w:color w:val="FFFFFF" w:themeColor="background1"/>
                          <w:spacing w:val="12"/>
                          <w:sz w:val="28"/>
                        </w:rPr>
                        <w:t>www.grandjunctioniowa.org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650265" w:rsidSect="007E52A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B77E9"/>
    <w:multiLevelType w:val="hybridMultilevel"/>
    <w:tmpl w:val="0D12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50"/>
    <w:rsid w:val="00003DB8"/>
    <w:rsid w:val="00031DBB"/>
    <w:rsid w:val="00037C43"/>
    <w:rsid w:val="0004752C"/>
    <w:rsid w:val="00051A01"/>
    <w:rsid w:val="000679AF"/>
    <w:rsid w:val="000C0407"/>
    <w:rsid w:val="00130F55"/>
    <w:rsid w:val="001535A8"/>
    <w:rsid w:val="001719EF"/>
    <w:rsid w:val="001964AB"/>
    <w:rsid w:val="001C57B8"/>
    <w:rsid w:val="001D243E"/>
    <w:rsid w:val="001D5BE2"/>
    <w:rsid w:val="002148F5"/>
    <w:rsid w:val="00223FE1"/>
    <w:rsid w:val="00237C55"/>
    <w:rsid w:val="002E30AD"/>
    <w:rsid w:val="00310CB9"/>
    <w:rsid w:val="00345D74"/>
    <w:rsid w:val="003507F1"/>
    <w:rsid w:val="00360444"/>
    <w:rsid w:val="003614FE"/>
    <w:rsid w:val="003A5491"/>
    <w:rsid w:val="003A7F28"/>
    <w:rsid w:val="003B5EE8"/>
    <w:rsid w:val="003C4A1C"/>
    <w:rsid w:val="003F0399"/>
    <w:rsid w:val="00417973"/>
    <w:rsid w:val="00424650"/>
    <w:rsid w:val="004311C0"/>
    <w:rsid w:val="004345B7"/>
    <w:rsid w:val="00440AEC"/>
    <w:rsid w:val="00464B25"/>
    <w:rsid w:val="0048005B"/>
    <w:rsid w:val="004C3CF1"/>
    <w:rsid w:val="004C40C7"/>
    <w:rsid w:val="004D2373"/>
    <w:rsid w:val="00506D93"/>
    <w:rsid w:val="00522473"/>
    <w:rsid w:val="00546C00"/>
    <w:rsid w:val="0057527A"/>
    <w:rsid w:val="0058406C"/>
    <w:rsid w:val="005D030D"/>
    <w:rsid w:val="005E2B82"/>
    <w:rsid w:val="00600EF3"/>
    <w:rsid w:val="00650265"/>
    <w:rsid w:val="006E0427"/>
    <w:rsid w:val="006E0979"/>
    <w:rsid w:val="00703102"/>
    <w:rsid w:val="00744B24"/>
    <w:rsid w:val="007478BD"/>
    <w:rsid w:val="00753E33"/>
    <w:rsid w:val="007E2246"/>
    <w:rsid w:val="007E52AD"/>
    <w:rsid w:val="007F4AE1"/>
    <w:rsid w:val="008032B0"/>
    <w:rsid w:val="00863F02"/>
    <w:rsid w:val="00867671"/>
    <w:rsid w:val="008A58A9"/>
    <w:rsid w:val="008C7C6A"/>
    <w:rsid w:val="008D69CF"/>
    <w:rsid w:val="009248CE"/>
    <w:rsid w:val="00927FA5"/>
    <w:rsid w:val="00931A2C"/>
    <w:rsid w:val="00953CDC"/>
    <w:rsid w:val="00970194"/>
    <w:rsid w:val="00985F9E"/>
    <w:rsid w:val="00991E97"/>
    <w:rsid w:val="009F4CFC"/>
    <w:rsid w:val="00A31598"/>
    <w:rsid w:val="00A56FE9"/>
    <w:rsid w:val="00A80500"/>
    <w:rsid w:val="00AE4090"/>
    <w:rsid w:val="00AE5CF3"/>
    <w:rsid w:val="00AE7D0F"/>
    <w:rsid w:val="00B0763B"/>
    <w:rsid w:val="00B23198"/>
    <w:rsid w:val="00B46733"/>
    <w:rsid w:val="00B67942"/>
    <w:rsid w:val="00B7787A"/>
    <w:rsid w:val="00B821CF"/>
    <w:rsid w:val="00BD789F"/>
    <w:rsid w:val="00C05C1A"/>
    <w:rsid w:val="00C06EF1"/>
    <w:rsid w:val="00C8203E"/>
    <w:rsid w:val="00CD57E8"/>
    <w:rsid w:val="00CF4308"/>
    <w:rsid w:val="00D02F3F"/>
    <w:rsid w:val="00D10F38"/>
    <w:rsid w:val="00D14FD9"/>
    <w:rsid w:val="00D34044"/>
    <w:rsid w:val="00D41E76"/>
    <w:rsid w:val="00D627DF"/>
    <w:rsid w:val="00D92FE7"/>
    <w:rsid w:val="00DB2FD7"/>
    <w:rsid w:val="00E42DBC"/>
    <w:rsid w:val="00E4768C"/>
    <w:rsid w:val="00E601E4"/>
    <w:rsid w:val="00E80E4A"/>
    <w:rsid w:val="00EB3508"/>
    <w:rsid w:val="00EC041C"/>
    <w:rsid w:val="00ED16AA"/>
    <w:rsid w:val="00EE2E94"/>
    <w:rsid w:val="00F04CE2"/>
    <w:rsid w:val="00F34846"/>
    <w:rsid w:val="00FD2A40"/>
    <w:rsid w:val="00FE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36B29"/>
  <w15:docId w15:val="{F51192BC-D81B-414C-AB98-0ECE02C0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dJunctio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648000-437A-4C60-AE03-1F6B72D80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7220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JUNCTION NEWSLETTER SPRING 2018</vt:lpstr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JUNCTION NEWSLETTER SPRING 2018</dc:title>
  <dc:creator>Grand Junction City Hall</dc:creator>
  <cp:keywords/>
  <cp:lastModifiedBy>Grand Junction City Hall</cp:lastModifiedBy>
  <cp:revision>32</cp:revision>
  <cp:lastPrinted>2018-10-03T15:15:00Z</cp:lastPrinted>
  <dcterms:created xsi:type="dcterms:W3CDTF">2018-09-27T16:51:00Z</dcterms:created>
  <dcterms:modified xsi:type="dcterms:W3CDTF">2018-10-03T15:25:00Z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