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DD5D3" w14:textId="20F9C4B5" w:rsidR="00050904" w:rsidRPr="003F0399" w:rsidRDefault="00345D74" w:rsidP="00050904">
      <w:pPr>
        <w:spacing w:before="120" w:line="240" w:lineRule="auto"/>
        <w:jc w:val="left"/>
        <w:rPr>
          <w:b/>
          <w:smallCaps/>
          <w:sz w:val="40"/>
          <w:szCs w:val="48"/>
        </w:rPr>
      </w:pPr>
      <w:r w:rsidRPr="00703102">
        <w:rPr>
          <w:noProof/>
          <w:lang w:eastAsia="en-US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7C56BC3A">
                <wp:simplePos x="0" y="0"/>
                <wp:positionH relativeFrom="margin">
                  <wp:posOffset>2381250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2E62F526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GRAND JUNCTION </w:t>
                            </w:r>
                            <w:r w:rsidR="00052B23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JANUARY</w:t>
                            </w: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20</w:t>
                            </w:r>
                            <w:r w:rsidR="00052B23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20</w:t>
                            </w:r>
                            <w:r w:rsidR="00E4768C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5A81" id="Title 1" o:spid="_x0000_s1026" style="position:absolute;margin-left:187.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SavYf+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2E62F526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GRAND JUNCTION </w:t>
                      </w:r>
                      <w:r w:rsidR="00052B23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JANUARY</w:t>
                      </w: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20</w:t>
                      </w:r>
                      <w:r w:rsidR="00052B23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20</w:t>
                      </w:r>
                      <w:r w:rsidR="00E4768C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NEWSLETTER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310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096BB46D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3340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  <w:lang w:eastAsia="en-US"/>
                              </w:rPr>
                              <w:drawing>
                                <wp:inline distT="0" distB="0" distL="0" distR="0" wp14:anchorId="7004BBB9" wp14:editId="4D93E510">
                                  <wp:extent cx="2352675" cy="1383030"/>
                                  <wp:effectExtent l="0" t="0" r="9525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7D20" id="Rectangle 2" o:spid="_x0000_s1027" style="position:absolute;margin-left:-3.75pt;margin-top:-4.5pt;width:420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  <w:lang w:eastAsia="en-US"/>
                        </w:rPr>
                        <w:drawing>
                          <wp:inline distT="0" distB="0" distL="0" distR="0" wp14:anchorId="7004BBB9" wp14:editId="4D93E510">
                            <wp:extent cx="2352675" cy="1383030"/>
                            <wp:effectExtent l="0" t="0" r="9525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2675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411626">
        <w:rPr>
          <w:b/>
          <w:smallCaps/>
          <w:sz w:val="40"/>
          <w:szCs w:val="48"/>
        </w:rPr>
        <w:t xml:space="preserve">30 Yard Line </w:t>
      </w:r>
      <w:r w:rsidR="00F4726D">
        <w:rPr>
          <w:b/>
          <w:smallCaps/>
          <w:sz w:val="40"/>
          <w:szCs w:val="48"/>
        </w:rPr>
        <w:t xml:space="preserve">Now </w:t>
      </w:r>
      <w:r w:rsidR="00AC4E7B">
        <w:rPr>
          <w:b/>
          <w:smallCaps/>
          <w:sz w:val="40"/>
          <w:szCs w:val="48"/>
        </w:rPr>
        <w:t>Open</w:t>
      </w:r>
      <w:r w:rsidR="006959B9">
        <w:rPr>
          <w:b/>
          <w:smallCaps/>
          <w:sz w:val="40"/>
          <w:szCs w:val="48"/>
        </w:rPr>
        <w:t xml:space="preserve"> </w:t>
      </w:r>
      <w:r w:rsidR="00AC4E7B">
        <w:rPr>
          <w:b/>
          <w:smallCaps/>
          <w:sz w:val="40"/>
          <w:szCs w:val="48"/>
        </w:rPr>
        <w:t>For Business</w:t>
      </w:r>
    </w:p>
    <w:p w14:paraId="6550B992" w14:textId="633E4355" w:rsidR="00050904" w:rsidRPr="00F4726D" w:rsidRDefault="001874BA" w:rsidP="00050904">
      <w:pPr>
        <w:spacing w:line="240" w:lineRule="auto"/>
        <w:jc w:val="left"/>
        <w:rPr>
          <w:sz w:val="24"/>
        </w:rPr>
      </w:pPr>
      <w:r w:rsidRPr="00012184">
        <w:rPr>
          <w:b/>
          <w:bCs/>
          <w:noProof/>
          <w:sz w:val="24"/>
          <w:szCs w:val="24"/>
          <w:lang w:eastAsia="en-US"/>
        </w:rPr>
        <w:t>GJ’s</w:t>
      </w:r>
      <w:r w:rsidR="00F4726D" w:rsidRPr="00012184">
        <w:rPr>
          <w:b/>
          <w:bCs/>
          <w:noProof/>
          <w:sz w:val="24"/>
          <w:szCs w:val="24"/>
          <w:lang w:eastAsia="en-US"/>
        </w:rPr>
        <w:t xml:space="preserve"> newest business is the</w:t>
      </w:r>
      <w:r w:rsidR="00F4726D">
        <w:rPr>
          <w:noProof/>
          <w:sz w:val="24"/>
          <w:szCs w:val="24"/>
          <w:lang w:eastAsia="en-US"/>
        </w:rPr>
        <w:t xml:space="preserve"> </w:t>
      </w:r>
      <w:r w:rsidR="00F4726D" w:rsidRPr="00012184">
        <w:rPr>
          <w:b/>
          <w:bCs/>
          <w:noProof/>
          <w:sz w:val="24"/>
          <w:szCs w:val="24"/>
          <w:lang w:eastAsia="en-US"/>
        </w:rPr>
        <w:t>30 Yard Line</w:t>
      </w:r>
      <w:r w:rsidR="00F4726D" w:rsidRPr="00F4726D">
        <w:rPr>
          <w:noProof/>
          <w:sz w:val="24"/>
          <w:szCs w:val="24"/>
          <w:lang w:eastAsia="en-US"/>
        </w:rPr>
        <w:t xml:space="preserve"> </w:t>
      </w:r>
      <w:r w:rsidR="00F4726D">
        <w:rPr>
          <w:noProof/>
          <w:sz w:val="24"/>
          <w:szCs w:val="24"/>
          <w:lang w:eastAsia="en-US"/>
        </w:rPr>
        <w:t>bar and restaurant</w:t>
      </w:r>
      <w:r w:rsidR="00012184">
        <w:rPr>
          <w:noProof/>
          <w:sz w:val="24"/>
          <w:szCs w:val="24"/>
          <w:lang w:eastAsia="en-US"/>
        </w:rPr>
        <w:t>, owned by Jeff &amp; Regina Thorpe, Tony &amp; Traci Beger, Bob &amp; Jeni Ross, and Andy &amp; Mandy Krieger</w:t>
      </w:r>
      <w:r w:rsidR="00F4726D" w:rsidRPr="00F4726D">
        <w:rPr>
          <w:noProof/>
          <w:sz w:val="24"/>
          <w:szCs w:val="24"/>
          <w:lang w:eastAsia="en-US"/>
        </w:rPr>
        <w:t>.</w:t>
      </w:r>
    </w:p>
    <w:p w14:paraId="4DCB439E" w14:textId="0C914C5D" w:rsidR="00D26705" w:rsidRPr="00F4726D" w:rsidRDefault="00012184" w:rsidP="005B6857">
      <w:pPr>
        <w:spacing w:line="240" w:lineRule="auto"/>
        <w:jc w:val="left"/>
        <w:rPr>
          <w:sz w:val="24"/>
        </w:rPr>
      </w:pPr>
      <w:r>
        <w:rPr>
          <w:bCs/>
          <w:sz w:val="24"/>
        </w:rPr>
        <w:t>Located on Highway 30</w:t>
      </w:r>
      <w:r w:rsidR="00F4726D" w:rsidRPr="00F4726D">
        <w:rPr>
          <w:bCs/>
          <w:sz w:val="24"/>
        </w:rPr>
        <w:t xml:space="preserve">, </w:t>
      </w:r>
      <w:r w:rsidR="00F4726D">
        <w:rPr>
          <w:bCs/>
          <w:sz w:val="24"/>
        </w:rPr>
        <w:t xml:space="preserve">the </w:t>
      </w:r>
      <w:r w:rsidR="00F4726D" w:rsidRPr="00012184">
        <w:rPr>
          <w:bCs/>
          <w:sz w:val="24"/>
        </w:rPr>
        <w:t>30 Yard Line</w:t>
      </w:r>
      <w:r w:rsidR="00F4726D" w:rsidRPr="001874BA">
        <w:rPr>
          <w:b/>
          <w:sz w:val="24"/>
        </w:rPr>
        <w:t xml:space="preserve"> has opened to rave reviews</w:t>
      </w:r>
      <w:r w:rsidR="00F4726D" w:rsidRPr="00F4726D">
        <w:rPr>
          <w:bCs/>
          <w:sz w:val="24"/>
        </w:rPr>
        <w:t xml:space="preserve"> for </w:t>
      </w:r>
      <w:r w:rsidR="00F4726D">
        <w:rPr>
          <w:bCs/>
          <w:sz w:val="24"/>
        </w:rPr>
        <w:t>atmosphere</w:t>
      </w:r>
      <w:r w:rsidR="00F4726D" w:rsidRPr="00F4726D">
        <w:rPr>
          <w:bCs/>
          <w:sz w:val="24"/>
        </w:rPr>
        <w:t>, food, and service and is a welcome addition to the town for dinner</w:t>
      </w:r>
      <w:r>
        <w:rPr>
          <w:bCs/>
          <w:sz w:val="24"/>
        </w:rPr>
        <w:t xml:space="preserve"> and/</w:t>
      </w:r>
      <w:r w:rsidR="00F4726D" w:rsidRPr="00F4726D">
        <w:rPr>
          <w:bCs/>
          <w:sz w:val="24"/>
        </w:rPr>
        <w:t>or drinks.</w:t>
      </w:r>
    </w:p>
    <w:p w14:paraId="011B2D59" w14:textId="2D74B120" w:rsidR="00012D8F" w:rsidRDefault="00012D8F" w:rsidP="005B6857">
      <w:pPr>
        <w:spacing w:line="240" w:lineRule="auto"/>
        <w:jc w:val="left"/>
        <w:rPr>
          <w:sz w:val="24"/>
        </w:rPr>
      </w:pPr>
      <w:r w:rsidRPr="00F4726D">
        <w:rPr>
          <w:b/>
          <w:noProof/>
          <w:lang w:eastAsia="en-US"/>
        </w:rPr>
        <mc:AlternateContent>
          <mc:Choice Requires="wps">
            <w:drawing>
              <wp:anchor distT="0" distB="0" distL="91440" distR="91440" simplePos="0" relativeHeight="251659776" behindDoc="0" locked="0" layoutInCell="1" allowOverlap="1" wp14:anchorId="4E143E6B" wp14:editId="5468D407">
                <wp:simplePos x="0" y="0"/>
                <wp:positionH relativeFrom="margin">
                  <wp:posOffset>-28575</wp:posOffset>
                </wp:positionH>
                <wp:positionV relativeFrom="margin">
                  <wp:posOffset>5505450</wp:posOffset>
                </wp:positionV>
                <wp:extent cx="6124575" cy="2943225"/>
                <wp:effectExtent l="0" t="0" r="9525" b="95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29432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  <a:lum bright="70000" contrast="-70000"/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7B48" w14:textId="0BF008B8" w:rsidR="007E2246" w:rsidRPr="002C5D99" w:rsidRDefault="00012D8F" w:rsidP="00506D9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</w:pPr>
                            <w:bookmarkStart w:id="0" w:name="_Hlk517356011"/>
                            <w:bookmarkStart w:id="1" w:name="_Hlk517356012"/>
                            <w:r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>Welcome to</w:t>
                            </w:r>
                            <w:r w:rsidR="00050904"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 xml:space="preserve"> 2020</w:t>
                            </w:r>
                            <w:r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>!</w:t>
                            </w:r>
                          </w:p>
                          <w:bookmarkEnd w:id="0"/>
                          <w:bookmarkEnd w:id="1"/>
                          <w:p w14:paraId="19E39810" w14:textId="6346CD83" w:rsidR="00506D93" w:rsidRDefault="0004570E" w:rsidP="005B68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0457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Winter Reminders: 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City code requires all vehicles to be moved off city streets and parking during snow </w:t>
                            </w:r>
                            <w:r w:rsidR="00DB3F33">
                              <w:rPr>
                                <w:bCs/>
                                <w:sz w:val="24"/>
                                <w:szCs w:val="24"/>
                              </w:rPr>
                              <w:t>emergencies.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3F3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 snow ordinance emergency parking ban will take effect &amp; last through the duration of </w:t>
                            </w:r>
                            <w:r w:rsidR="00C7419F">
                              <w:rPr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DB3F3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storm and for 48 hours afterwards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7216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Residents also are required </w:t>
                            </w:r>
                            <w:r w:rsidRPr="00E7216A">
                              <w:rPr>
                                <w:bCs/>
                                <w:sz w:val="24"/>
                                <w:szCs w:val="24"/>
                              </w:rPr>
                              <w:t>to clea</w:t>
                            </w:r>
                            <w:r w:rsidR="00695AB0" w:rsidRPr="00E7216A">
                              <w:rPr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E7216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5AB0" w:rsidRPr="00E7216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property </w:t>
                            </w:r>
                            <w:r w:rsidRPr="00E7216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sidewalks to avoid </w:t>
                            </w:r>
                            <w:r w:rsidR="00695AB0" w:rsidRPr="00E7216A">
                              <w:rPr>
                                <w:bCs/>
                                <w:sz w:val="24"/>
                                <w:szCs w:val="24"/>
                              </w:rPr>
                              <w:t>being charged clearing costs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EF584C" w14:textId="2323703D" w:rsidR="00ED6B3A" w:rsidRPr="00ED6B3A" w:rsidRDefault="00ED6B3A" w:rsidP="005B68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D6B3A">
                              <w:rPr>
                                <w:b/>
                                <w:sz w:val="24"/>
                                <w:szCs w:val="24"/>
                              </w:rPr>
                              <w:t>Dog licenses for 2020 are available</w:t>
                            </w:r>
                            <w:r w:rsidR="004C3FC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for $5.</w:t>
                            </w:r>
                            <w:r w:rsidRPr="00ED6B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3FC7" w:rsidRPr="004C3FC7">
                              <w:rPr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>et owner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>s are responsible for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register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>ing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their pet </w:t>
                            </w:r>
                            <w:r w:rsidRPr="004C3FC7">
                              <w:rPr>
                                <w:b/>
                                <w:sz w:val="24"/>
                                <w:szCs w:val="24"/>
                              </w:rPr>
                              <w:t>every January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>. Owners must provide</w:t>
                            </w:r>
                            <w:r w:rsidR="009E4B0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proof of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>current vaccination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Dogs must wear their tag. All animals must be secured at all times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ither in a fenced yard, tethered in a place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so 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they cannot reach sidewalks or roadways, or on a leash with a person capable of controlling the pet holding the leash.  </w:t>
                            </w:r>
                          </w:p>
                          <w:p w14:paraId="70220905" w14:textId="7422298F" w:rsidR="006E0979" w:rsidRPr="00ED6B3A" w:rsidRDefault="00ED6B3A" w:rsidP="00A652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C3FC7">
                              <w:rPr>
                                <w:b/>
                                <w:sz w:val="24"/>
                                <w:szCs w:val="24"/>
                              </w:rPr>
                              <w:t>Golf Cart</w:t>
                            </w:r>
                            <w:r w:rsidR="00F80DB4">
                              <w:rPr>
                                <w:b/>
                                <w:sz w:val="24"/>
                                <w:szCs w:val="24"/>
                              </w:rPr>
                              <w:t>/ATV</w:t>
                            </w:r>
                            <w:r w:rsidRPr="004C3FC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permits are $15 again for 2020.</w:t>
                            </w:r>
                            <w:r w:rsidRPr="00F80D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0DB4">
                              <w:rPr>
                                <w:sz w:val="24"/>
                                <w:szCs w:val="24"/>
                              </w:rPr>
                              <w:t>These are r</w:t>
                            </w:r>
                            <w:r w:rsidR="00F80DB4" w:rsidRPr="00F80DB4">
                              <w:rPr>
                                <w:sz w:val="24"/>
                                <w:szCs w:val="24"/>
                              </w:rPr>
                              <w:t xml:space="preserve">equired by state law. </w:t>
                            </w:r>
                            <w:r w:rsidRPr="004C3FC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Please register your cart before you use it </w:t>
                            </w:r>
                            <w:r w:rsidR="0084776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on Grand Junction streets </w:t>
                            </w:r>
                            <w:r w:rsidRPr="004C3FC7">
                              <w:rPr>
                                <w:bCs/>
                                <w:sz w:val="24"/>
                                <w:szCs w:val="24"/>
                              </w:rPr>
                              <w:t>in 2020</w:t>
                            </w:r>
                            <w:r w:rsidR="00506D93" w:rsidRPr="004C3FC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3E6B" id="Rectangle 6" o:spid="_x0000_s1028" style="position:absolute;margin-left:-2.25pt;margin-top:433.5pt;width:482.25pt;height:231.75pt;z-index:25165977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e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GUAAAAAUmdodGxvbmcAAAXc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jhCSU0EDAAAAAAd5gAAAAEAAACgAAAAeAAAAeAAAOEA&#10;AAAdygAY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" stroked="f" strokeweight="4pt">
                <v:fill r:id="rId10" o:title="" opacity=".5" recolor="t" rotate="t" type="tile"/>
                <v:stroke linestyle="thinThick"/>
                <v:imagedata gain="19661f" blacklevel="22938f"/>
                <v:textbox inset="14.4pt,14.4pt,14.4pt,14.4pt">
                  <w:txbxContent>
                    <w:p w14:paraId="62AE7B48" w14:textId="0BF008B8" w:rsidR="007E2246" w:rsidRPr="002C5D99" w:rsidRDefault="00012D8F" w:rsidP="00506D93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</w:rPr>
                      </w:pPr>
                      <w:bookmarkStart w:id="3" w:name="_Hlk517356011"/>
                      <w:bookmarkStart w:id="4" w:name="_Hlk517356012"/>
                      <w:r>
                        <w:rPr>
                          <w:rFonts w:cstheme="minorHAnsi"/>
                          <w:b/>
                          <w:smallCaps/>
                          <w:sz w:val="36"/>
                        </w:rPr>
                        <w:t>Welcome to</w:t>
                      </w:r>
                      <w:r w:rsidR="00050904">
                        <w:rPr>
                          <w:rFonts w:cstheme="minorHAnsi"/>
                          <w:b/>
                          <w:smallCaps/>
                          <w:sz w:val="36"/>
                        </w:rPr>
                        <w:t xml:space="preserve"> 2020</w:t>
                      </w:r>
                      <w:r>
                        <w:rPr>
                          <w:rFonts w:cstheme="minorHAnsi"/>
                          <w:b/>
                          <w:smallCaps/>
                          <w:sz w:val="36"/>
                        </w:rPr>
                        <w:t>!</w:t>
                      </w:r>
                    </w:p>
                    <w:bookmarkEnd w:id="3"/>
                    <w:bookmarkEnd w:id="4"/>
                    <w:p w14:paraId="19E39810" w14:textId="6346CD83" w:rsidR="00506D93" w:rsidRDefault="0004570E" w:rsidP="005B68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contextualSpacing w:val="0"/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  <w:r w:rsidRPr="0004570E">
                        <w:rPr>
                          <w:b/>
                          <w:sz w:val="24"/>
                          <w:szCs w:val="24"/>
                        </w:rPr>
                        <w:t xml:space="preserve">Winter Reminders: 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 xml:space="preserve">City code requires all vehicles to be moved off city streets and parking during snow </w:t>
                      </w:r>
                      <w:r w:rsidR="00DB3F33">
                        <w:rPr>
                          <w:bCs/>
                          <w:sz w:val="24"/>
                          <w:szCs w:val="24"/>
                        </w:rPr>
                        <w:t>emergencies.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B3F33">
                        <w:rPr>
                          <w:bCs/>
                          <w:sz w:val="24"/>
                          <w:szCs w:val="24"/>
                        </w:rPr>
                        <w:t xml:space="preserve">The snow ordinance emergency parking ban will take effect &amp; last through the duration of </w:t>
                      </w:r>
                      <w:r w:rsidR="00C7419F">
                        <w:rPr>
                          <w:bCs/>
                          <w:sz w:val="24"/>
                          <w:szCs w:val="24"/>
                        </w:rPr>
                        <w:t>a</w:t>
                      </w:r>
                      <w:r w:rsidR="00DB3F33">
                        <w:rPr>
                          <w:bCs/>
                          <w:sz w:val="24"/>
                          <w:szCs w:val="24"/>
                        </w:rPr>
                        <w:t xml:space="preserve"> storm and for 48 hours afterwards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E7216A">
                        <w:rPr>
                          <w:bCs/>
                          <w:sz w:val="24"/>
                          <w:szCs w:val="24"/>
                        </w:rPr>
                        <w:t xml:space="preserve">Residents also are required </w:t>
                      </w:r>
                      <w:r w:rsidRPr="00E7216A">
                        <w:rPr>
                          <w:bCs/>
                          <w:sz w:val="24"/>
                          <w:szCs w:val="24"/>
                        </w:rPr>
                        <w:t>to clea</w:t>
                      </w:r>
                      <w:r w:rsidR="00695AB0" w:rsidRPr="00E7216A">
                        <w:rPr>
                          <w:bCs/>
                          <w:sz w:val="24"/>
                          <w:szCs w:val="24"/>
                        </w:rPr>
                        <w:t>r</w:t>
                      </w:r>
                      <w:r w:rsidRPr="00E7216A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95AB0" w:rsidRPr="00E7216A">
                        <w:rPr>
                          <w:bCs/>
                          <w:sz w:val="24"/>
                          <w:szCs w:val="24"/>
                        </w:rPr>
                        <w:t xml:space="preserve">property </w:t>
                      </w:r>
                      <w:r w:rsidRPr="00E7216A">
                        <w:rPr>
                          <w:bCs/>
                          <w:sz w:val="24"/>
                          <w:szCs w:val="24"/>
                        </w:rPr>
                        <w:t xml:space="preserve">sidewalks to avoid </w:t>
                      </w:r>
                      <w:r w:rsidR="00695AB0" w:rsidRPr="00E7216A">
                        <w:rPr>
                          <w:bCs/>
                          <w:sz w:val="24"/>
                          <w:szCs w:val="24"/>
                        </w:rPr>
                        <w:t>being charged clearing costs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5EF584C" w14:textId="2323703D" w:rsidR="00ED6B3A" w:rsidRPr="00ED6B3A" w:rsidRDefault="00ED6B3A" w:rsidP="005B68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contextualSpacing w:val="0"/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  <w:r w:rsidRPr="00ED6B3A">
                        <w:rPr>
                          <w:b/>
                          <w:sz w:val="24"/>
                          <w:szCs w:val="24"/>
                        </w:rPr>
                        <w:t>Dog licenses for 2020 are available</w:t>
                      </w:r>
                      <w:r w:rsidR="004C3FC7">
                        <w:rPr>
                          <w:b/>
                          <w:sz w:val="24"/>
                          <w:szCs w:val="24"/>
                        </w:rPr>
                        <w:t xml:space="preserve"> for $5.</w:t>
                      </w:r>
                      <w:r w:rsidRPr="00ED6B3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C3FC7" w:rsidRPr="004C3FC7">
                        <w:rPr>
                          <w:bCs/>
                          <w:sz w:val="24"/>
                          <w:szCs w:val="24"/>
                        </w:rPr>
                        <w:t>P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>et owner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>s are responsible for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register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>ing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their pet </w:t>
                      </w:r>
                      <w:r w:rsidRPr="004C3FC7">
                        <w:rPr>
                          <w:b/>
                          <w:sz w:val="24"/>
                          <w:szCs w:val="24"/>
                        </w:rPr>
                        <w:t>every January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>. Owners must provide</w:t>
                      </w:r>
                      <w:r w:rsidR="009E4B0C">
                        <w:rPr>
                          <w:bCs/>
                          <w:sz w:val="24"/>
                          <w:szCs w:val="24"/>
                        </w:rPr>
                        <w:t xml:space="preserve"> proof of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bookmarkStart w:id="5" w:name="_GoBack"/>
                      <w:bookmarkEnd w:id="5"/>
                      <w:r w:rsidRPr="00ED6B3A">
                        <w:rPr>
                          <w:bCs/>
                          <w:sz w:val="24"/>
                          <w:szCs w:val="24"/>
                        </w:rPr>
                        <w:t>current vaccination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Dogs must wear their tag. All animals must be secured at all times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,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e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ither in a fenced yard, tethered in a place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so 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they cannot reach sidewalks or roadways, or on a leash with a person capable of controlling the pet holding the leash.  </w:t>
                      </w:r>
                    </w:p>
                    <w:p w14:paraId="70220905" w14:textId="7422298F" w:rsidR="006E0979" w:rsidRPr="00ED6B3A" w:rsidRDefault="00ED6B3A" w:rsidP="00A652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C3FC7">
                        <w:rPr>
                          <w:b/>
                          <w:sz w:val="24"/>
                          <w:szCs w:val="24"/>
                        </w:rPr>
                        <w:t>Golf Cart</w:t>
                      </w:r>
                      <w:r w:rsidR="00F80DB4">
                        <w:rPr>
                          <w:b/>
                          <w:sz w:val="24"/>
                          <w:szCs w:val="24"/>
                        </w:rPr>
                        <w:t>/ATV</w:t>
                      </w:r>
                      <w:r w:rsidRPr="004C3FC7">
                        <w:rPr>
                          <w:b/>
                          <w:sz w:val="24"/>
                          <w:szCs w:val="24"/>
                        </w:rPr>
                        <w:t xml:space="preserve"> permits are $15 again for 2020.</w:t>
                      </w:r>
                      <w:r w:rsidRPr="00F80DB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80DB4">
                        <w:rPr>
                          <w:sz w:val="24"/>
                          <w:szCs w:val="24"/>
                        </w:rPr>
                        <w:t>These are r</w:t>
                      </w:r>
                      <w:r w:rsidR="00F80DB4" w:rsidRPr="00F80DB4">
                        <w:rPr>
                          <w:sz w:val="24"/>
                          <w:szCs w:val="24"/>
                        </w:rPr>
                        <w:t xml:space="preserve">equired by state law. </w:t>
                      </w:r>
                      <w:r w:rsidRPr="004C3FC7">
                        <w:rPr>
                          <w:bCs/>
                          <w:sz w:val="24"/>
                          <w:szCs w:val="24"/>
                        </w:rPr>
                        <w:t xml:space="preserve">Please register your cart before you use it </w:t>
                      </w:r>
                      <w:r w:rsidR="00847767">
                        <w:rPr>
                          <w:bCs/>
                          <w:sz w:val="24"/>
                          <w:szCs w:val="24"/>
                        </w:rPr>
                        <w:t xml:space="preserve">on Grand Junction streets </w:t>
                      </w:r>
                      <w:r w:rsidRPr="004C3FC7">
                        <w:rPr>
                          <w:bCs/>
                          <w:sz w:val="24"/>
                          <w:szCs w:val="24"/>
                        </w:rPr>
                        <w:t>in 2020</w:t>
                      </w:r>
                      <w:r w:rsidR="00506D93" w:rsidRPr="004C3FC7">
                        <w:rPr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874BA">
        <w:rPr>
          <w:bCs/>
          <w:sz w:val="24"/>
        </w:rPr>
        <w:t xml:space="preserve">Menu items include a variety of appetizers, salads, burgers &amp; sandwiches with specials planned in the future. </w:t>
      </w:r>
      <w:r w:rsidR="00F4726D" w:rsidRPr="001874BA">
        <w:rPr>
          <w:b/>
          <w:sz w:val="24"/>
        </w:rPr>
        <w:t>Hours of operation</w:t>
      </w:r>
      <w:r w:rsidR="00F4726D" w:rsidRPr="00F4726D">
        <w:rPr>
          <w:bCs/>
          <w:sz w:val="24"/>
        </w:rPr>
        <w:t xml:space="preserve"> are </w:t>
      </w:r>
      <w:r w:rsidR="00F4726D" w:rsidRPr="001874BA">
        <w:rPr>
          <w:b/>
          <w:sz w:val="24"/>
        </w:rPr>
        <w:t>Sunday</w:t>
      </w:r>
      <w:r w:rsidR="00F4726D" w:rsidRPr="00F4726D">
        <w:rPr>
          <w:bCs/>
          <w:sz w:val="24"/>
        </w:rPr>
        <w:t xml:space="preserve">, 11 am-8 pm (kitchen 11 am-7 pm); </w:t>
      </w:r>
      <w:r w:rsidR="00F4726D" w:rsidRPr="001874BA">
        <w:rPr>
          <w:b/>
          <w:sz w:val="24"/>
        </w:rPr>
        <w:t>Monday thru Thursday</w:t>
      </w:r>
      <w:r w:rsidR="00F4726D" w:rsidRPr="00F4726D">
        <w:rPr>
          <w:bCs/>
          <w:sz w:val="24"/>
        </w:rPr>
        <w:t>, 4 pm-Midnight (kitchen 5-9 pm);</w:t>
      </w:r>
      <w:r w:rsidR="00012184">
        <w:rPr>
          <w:bCs/>
          <w:sz w:val="24"/>
        </w:rPr>
        <w:t xml:space="preserve"> and</w:t>
      </w:r>
      <w:r w:rsidR="00F4726D" w:rsidRPr="00F4726D">
        <w:rPr>
          <w:bCs/>
          <w:sz w:val="24"/>
        </w:rPr>
        <w:t xml:space="preserve"> </w:t>
      </w:r>
      <w:r w:rsidR="00F4726D" w:rsidRPr="001874BA">
        <w:rPr>
          <w:b/>
          <w:sz w:val="24"/>
        </w:rPr>
        <w:t>Friday &amp; Saturday</w:t>
      </w:r>
      <w:r w:rsidR="00F4726D" w:rsidRPr="00F4726D">
        <w:rPr>
          <w:bCs/>
          <w:sz w:val="24"/>
        </w:rPr>
        <w:t xml:space="preserve">, 4 pm-2 am (kitchen 5-10 </w:t>
      </w:r>
      <w:r w:rsidR="00F4726D" w:rsidRPr="001874BA">
        <w:rPr>
          <w:bCs/>
          <w:sz w:val="24"/>
        </w:rPr>
        <w:t>pm)</w:t>
      </w:r>
      <w:r w:rsidRPr="001874BA">
        <w:rPr>
          <w:sz w:val="24"/>
        </w:rPr>
        <w:t>.</w:t>
      </w:r>
      <w:r w:rsidR="00050904" w:rsidRPr="00411626">
        <w:rPr>
          <w:color w:val="FF0000"/>
          <w:sz w:val="24"/>
        </w:rPr>
        <w:t xml:space="preserve"> </w:t>
      </w:r>
    </w:p>
    <w:p w14:paraId="1F7DE833" w14:textId="77777777" w:rsidR="00411626" w:rsidRDefault="00411626" w:rsidP="00411626">
      <w:pPr>
        <w:spacing w:after="0" w:line="240" w:lineRule="auto"/>
        <w:jc w:val="left"/>
        <w:rPr>
          <w:sz w:val="16"/>
          <w:szCs w:val="16"/>
        </w:rPr>
      </w:pPr>
    </w:p>
    <w:p w14:paraId="2AA54579" w14:textId="06D3C539" w:rsidR="00411626" w:rsidRPr="00411626" w:rsidRDefault="00676500" w:rsidP="00411626">
      <w:pPr>
        <w:spacing w:after="0" w:line="240" w:lineRule="auto"/>
        <w:jc w:val="left"/>
        <w:rPr>
          <w:sz w:val="8"/>
          <w:szCs w:val="16"/>
        </w:rPr>
      </w:pPr>
      <w:r w:rsidRPr="00703102">
        <w:rPr>
          <w:noProof/>
          <w:lang w:eastAsia="en-US"/>
        </w:rPr>
        <w:drawing>
          <wp:anchor distT="0" distB="0" distL="114300" distR="114300" simplePos="0" relativeHeight="251728896" behindDoc="0" locked="0" layoutInCell="1" allowOverlap="1" wp14:anchorId="0541C1B3" wp14:editId="250191D1">
            <wp:simplePos x="0" y="0"/>
            <wp:positionH relativeFrom="margin">
              <wp:posOffset>4791710</wp:posOffset>
            </wp:positionH>
            <wp:positionV relativeFrom="margin">
              <wp:posOffset>374015</wp:posOffset>
            </wp:positionV>
            <wp:extent cx="2141855" cy="847725"/>
            <wp:effectExtent l="0" t="635" r="0" b="0"/>
            <wp:wrapSquare wrapText="bothSides"/>
            <wp:docPr id="10" name="Picture 10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94A4C" w14:textId="1C97BD11" w:rsidR="003263E9" w:rsidRDefault="003263E9" w:rsidP="00050904">
      <w:pPr>
        <w:spacing w:line="240" w:lineRule="auto"/>
        <w:jc w:val="left"/>
        <w:rPr>
          <w:b/>
          <w:smallCaps/>
          <w:sz w:val="36"/>
          <w:szCs w:val="44"/>
        </w:rPr>
      </w:pPr>
      <w:r>
        <w:rPr>
          <w:b/>
          <w:smallCaps/>
          <w:sz w:val="36"/>
          <w:szCs w:val="44"/>
        </w:rPr>
        <w:t xml:space="preserve">Recycling </w:t>
      </w:r>
      <w:r w:rsidR="00D26705">
        <w:rPr>
          <w:b/>
          <w:smallCaps/>
          <w:sz w:val="36"/>
          <w:szCs w:val="44"/>
        </w:rPr>
        <w:t>Reminder</w:t>
      </w:r>
    </w:p>
    <w:p w14:paraId="183625AB" w14:textId="0E14247D" w:rsidR="001A64A5" w:rsidRDefault="003263E9" w:rsidP="00050904">
      <w:pPr>
        <w:spacing w:line="240" w:lineRule="auto"/>
        <w:jc w:val="left"/>
        <w:rPr>
          <w:bCs/>
          <w:sz w:val="24"/>
          <w:szCs w:val="24"/>
        </w:rPr>
      </w:pPr>
      <w:r w:rsidRPr="005A689F">
        <w:rPr>
          <w:b/>
          <w:sz w:val="24"/>
          <w:szCs w:val="24"/>
        </w:rPr>
        <w:t>Curbside recycling end</w:t>
      </w:r>
      <w:r w:rsidR="00D26705">
        <w:rPr>
          <w:b/>
          <w:sz w:val="24"/>
          <w:szCs w:val="24"/>
        </w:rPr>
        <w:t>ed</w:t>
      </w:r>
      <w:r w:rsidRPr="005A689F">
        <w:rPr>
          <w:b/>
          <w:sz w:val="24"/>
          <w:szCs w:val="24"/>
        </w:rPr>
        <w:t xml:space="preserve"> on Dec. 31</w:t>
      </w:r>
      <w:r w:rsidR="00C36A98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  <w:r w:rsidR="00C36A98">
        <w:rPr>
          <w:bCs/>
          <w:sz w:val="24"/>
          <w:szCs w:val="24"/>
        </w:rPr>
        <w:t>so</w:t>
      </w:r>
      <w:r w:rsidR="001A64A5">
        <w:rPr>
          <w:bCs/>
          <w:sz w:val="24"/>
          <w:szCs w:val="24"/>
        </w:rPr>
        <w:t xml:space="preserve"> take your</w:t>
      </w:r>
      <w:r>
        <w:rPr>
          <w:bCs/>
          <w:sz w:val="24"/>
          <w:szCs w:val="24"/>
        </w:rPr>
        <w:t xml:space="preserve"> recyclables to the city</w:t>
      </w:r>
      <w:r w:rsidR="00866FBE">
        <w:rPr>
          <w:bCs/>
          <w:sz w:val="24"/>
          <w:szCs w:val="24"/>
        </w:rPr>
        <w:t>’s</w:t>
      </w:r>
      <w:r>
        <w:rPr>
          <w:bCs/>
          <w:sz w:val="24"/>
          <w:szCs w:val="24"/>
        </w:rPr>
        <w:t xml:space="preserve"> drop-off box</w:t>
      </w:r>
      <w:r w:rsidR="006959B9">
        <w:rPr>
          <w:bCs/>
          <w:sz w:val="24"/>
          <w:szCs w:val="24"/>
        </w:rPr>
        <w:t xml:space="preserve"> on 12th Street north of Main</w:t>
      </w:r>
      <w:r>
        <w:rPr>
          <w:bCs/>
          <w:sz w:val="24"/>
          <w:szCs w:val="24"/>
        </w:rPr>
        <w:t xml:space="preserve">. </w:t>
      </w:r>
    </w:p>
    <w:p w14:paraId="2B9AB75D" w14:textId="72D972E9" w:rsidR="00C36A98" w:rsidRDefault="005A689F" w:rsidP="00050904">
      <w:pPr>
        <w:spacing w:line="240" w:lineRule="auto"/>
        <w:jc w:val="left"/>
        <w:rPr>
          <w:b/>
          <w:color w:val="FF0000"/>
          <w:sz w:val="24"/>
          <w:szCs w:val="24"/>
        </w:rPr>
      </w:pPr>
      <w:r w:rsidRPr="005A689F">
        <w:rPr>
          <w:b/>
          <w:sz w:val="24"/>
          <w:szCs w:val="24"/>
        </w:rPr>
        <w:t>Acceptable recycling items are</w:t>
      </w:r>
      <w:r>
        <w:rPr>
          <w:bCs/>
          <w:sz w:val="24"/>
          <w:szCs w:val="24"/>
        </w:rPr>
        <w:t xml:space="preserve"> glass jars &amp; bottles, </w:t>
      </w:r>
      <w:r w:rsidR="00944B79">
        <w:rPr>
          <w:bCs/>
          <w:sz w:val="24"/>
          <w:szCs w:val="24"/>
        </w:rPr>
        <w:t>tin &amp; aluminum</w:t>
      </w:r>
      <w:r>
        <w:rPr>
          <w:bCs/>
          <w:sz w:val="24"/>
          <w:szCs w:val="24"/>
        </w:rPr>
        <w:t xml:space="preserve"> cans, </w:t>
      </w:r>
      <w:r w:rsidR="00944B79">
        <w:rPr>
          <w:bCs/>
          <w:sz w:val="24"/>
          <w:szCs w:val="24"/>
        </w:rPr>
        <w:t xml:space="preserve">twist-top </w:t>
      </w:r>
      <w:r>
        <w:rPr>
          <w:bCs/>
          <w:sz w:val="24"/>
          <w:szCs w:val="24"/>
        </w:rPr>
        <w:t>plastic</w:t>
      </w:r>
      <w:r w:rsidR="00944B79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</w:t>
      </w:r>
      <w:r w:rsidR="00944B79">
        <w:rPr>
          <w:bCs/>
          <w:sz w:val="24"/>
          <w:szCs w:val="24"/>
        </w:rPr>
        <w:t>with caps and yogurt &amp; margarine containers</w:t>
      </w:r>
      <w:r>
        <w:rPr>
          <w:bCs/>
          <w:sz w:val="24"/>
          <w:szCs w:val="24"/>
        </w:rPr>
        <w:t>, newspapers, magazines, catalogs</w:t>
      </w:r>
      <w:r w:rsidR="00944B79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and </w:t>
      </w:r>
      <w:r w:rsidR="00944B79">
        <w:rPr>
          <w:bCs/>
          <w:sz w:val="24"/>
          <w:szCs w:val="24"/>
        </w:rPr>
        <w:t>flattened/broken down</w:t>
      </w:r>
      <w:r>
        <w:rPr>
          <w:bCs/>
          <w:sz w:val="24"/>
          <w:szCs w:val="24"/>
        </w:rPr>
        <w:t xml:space="preserve"> cardboard. </w:t>
      </w:r>
      <w:r w:rsidRPr="005A689F">
        <w:rPr>
          <w:b/>
          <w:sz w:val="24"/>
          <w:szCs w:val="24"/>
        </w:rPr>
        <w:t xml:space="preserve">All </w:t>
      </w:r>
      <w:r w:rsidR="00BD4B9F">
        <w:rPr>
          <w:b/>
          <w:sz w:val="24"/>
          <w:szCs w:val="24"/>
        </w:rPr>
        <w:t>containers</w:t>
      </w:r>
      <w:r w:rsidRPr="005A689F">
        <w:rPr>
          <w:b/>
          <w:sz w:val="24"/>
          <w:szCs w:val="24"/>
        </w:rPr>
        <w:t xml:space="preserve"> should be empt</w:t>
      </w:r>
      <w:r w:rsidR="00C36A98">
        <w:rPr>
          <w:b/>
          <w:sz w:val="24"/>
          <w:szCs w:val="24"/>
        </w:rPr>
        <w:t>y</w:t>
      </w:r>
      <w:r w:rsidRPr="005A689F">
        <w:rPr>
          <w:b/>
          <w:sz w:val="24"/>
          <w:szCs w:val="24"/>
        </w:rPr>
        <w:t xml:space="preserve"> and clean</w:t>
      </w:r>
      <w:r w:rsidRPr="00944B79">
        <w:rPr>
          <w:b/>
          <w:sz w:val="24"/>
          <w:szCs w:val="24"/>
        </w:rPr>
        <w:t>.</w:t>
      </w:r>
      <w:r w:rsidR="00944B79">
        <w:rPr>
          <w:b/>
          <w:color w:val="FF0000"/>
          <w:sz w:val="24"/>
          <w:szCs w:val="24"/>
        </w:rPr>
        <w:t xml:space="preserve"> </w:t>
      </w:r>
    </w:p>
    <w:p w14:paraId="2BBEFE79" w14:textId="724025C5" w:rsidR="005A689F" w:rsidRPr="00D26705" w:rsidRDefault="00012184" w:rsidP="00050904">
      <w:pPr>
        <w:spacing w:line="240" w:lineRule="auto"/>
        <w:jc w:val="left"/>
        <w:rPr>
          <w:bCs/>
          <w:color w:val="FF0000"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ATTENTION: NO </w:t>
      </w:r>
      <w:r w:rsidR="00C36A98">
        <w:rPr>
          <w:rFonts w:ascii="Garamond" w:hAnsi="Garamond"/>
          <w:b/>
          <w:bCs/>
          <w:sz w:val="24"/>
          <w:szCs w:val="24"/>
        </w:rPr>
        <w:t xml:space="preserve">PLASTIC BAGS! </w:t>
      </w:r>
      <w:r w:rsidRPr="00012184">
        <w:rPr>
          <w:rFonts w:ascii="Garamond" w:hAnsi="Garamond"/>
          <w:sz w:val="24"/>
          <w:szCs w:val="24"/>
        </w:rPr>
        <w:t>P</w:t>
      </w:r>
      <w:r w:rsidR="00C36A98">
        <w:rPr>
          <w:rFonts w:ascii="Garamond" w:hAnsi="Garamond"/>
          <w:sz w:val="24"/>
          <w:szCs w:val="24"/>
        </w:rPr>
        <w:t>lastic shopping bags are not accepted at Boone County Recycling</w:t>
      </w:r>
      <w:r>
        <w:rPr>
          <w:rFonts w:ascii="Garamond" w:hAnsi="Garamond"/>
          <w:sz w:val="24"/>
          <w:szCs w:val="24"/>
        </w:rPr>
        <w:t>, but</w:t>
      </w:r>
      <w:r w:rsidR="00C36A98">
        <w:rPr>
          <w:rFonts w:ascii="Garamond" w:hAnsi="Garamond"/>
          <w:sz w:val="24"/>
          <w:szCs w:val="24"/>
        </w:rPr>
        <w:t xml:space="preserve"> they can be taken to most grocery store chains and major retailers. </w:t>
      </w:r>
      <w:r w:rsidR="00C36A98" w:rsidRPr="00C36A98">
        <w:rPr>
          <w:bCs/>
          <w:sz w:val="24"/>
          <w:szCs w:val="24"/>
        </w:rPr>
        <w:t>F</w:t>
      </w:r>
      <w:r w:rsidR="00944B79" w:rsidRPr="00944B79">
        <w:rPr>
          <w:sz w:val="24"/>
          <w:szCs w:val="24"/>
        </w:rPr>
        <w:t>or a list of acceptable items,</w:t>
      </w:r>
      <w:r w:rsidR="005A689F" w:rsidRPr="00944B79">
        <w:rPr>
          <w:sz w:val="24"/>
          <w:szCs w:val="24"/>
        </w:rPr>
        <w:t xml:space="preserve"> </w:t>
      </w:r>
      <w:r w:rsidR="00944B79" w:rsidRPr="00944B79">
        <w:rPr>
          <w:sz w:val="24"/>
          <w:szCs w:val="24"/>
        </w:rPr>
        <w:t>g</w:t>
      </w:r>
      <w:r w:rsidR="00BD4B9F" w:rsidRPr="00944B79">
        <w:rPr>
          <w:bCs/>
          <w:sz w:val="24"/>
          <w:szCs w:val="24"/>
        </w:rPr>
        <w:t xml:space="preserve">o to </w:t>
      </w:r>
      <w:r w:rsidR="001A64A5" w:rsidRPr="00A92BC1">
        <w:rPr>
          <w:sz w:val="24"/>
          <w:u w:val="single"/>
        </w:rPr>
        <w:t>https://www.boonecounty.iowa.gov/government/landfill-recycling-center/boone-county-recycling-center</w:t>
      </w:r>
      <w:r w:rsidR="00BD4B9F" w:rsidRPr="00D26705">
        <w:rPr>
          <w:bCs/>
          <w:color w:val="FF0000"/>
          <w:sz w:val="24"/>
          <w:szCs w:val="24"/>
        </w:rPr>
        <w:t xml:space="preserve">. </w:t>
      </w:r>
    </w:p>
    <w:p w14:paraId="794B804A" w14:textId="77777777" w:rsidR="00676500" w:rsidRDefault="00676500" w:rsidP="00526345">
      <w:pPr>
        <w:spacing w:before="120" w:line="240" w:lineRule="auto"/>
        <w:jc w:val="left"/>
        <w:rPr>
          <w:b/>
          <w:smallCaps/>
          <w:sz w:val="40"/>
          <w:szCs w:val="48"/>
        </w:rPr>
        <w:sectPr w:rsidR="00676500" w:rsidSect="007E52AD">
          <w:type w:val="continuous"/>
          <w:pgSz w:w="12240" w:h="15840"/>
          <w:pgMar w:top="1440" w:right="1440" w:bottom="1440" w:left="1440" w:header="720" w:footer="720" w:gutter="0"/>
          <w:cols w:num="2" w:space="900"/>
          <w:docGrid w:linePitch="360"/>
        </w:sectPr>
      </w:pPr>
    </w:p>
    <w:p w14:paraId="4BE9B71B" w14:textId="3679CA1D" w:rsidR="00526345" w:rsidRPr="002F7611" w:rsidRDefault="00526345" w:rsidP="005C6628">
      <w:pPr>
        <w:spacing w:before="120" w:line="240" w:lineRule="auto"/>
        <w:jc w:val="center"/>
        <w:rPr>
          <w:b/>
          <w:smallCaps/>
          <w:sz w:val="36"/>
          <w:szCs w:val="44"/>
        </w:rPr>
      </w:pPr>
      <w:r w:rsidRPr="002F7611">
        <w:rPr>
          <w:b/>
          <w:smallCaps/>
          <w:sz w:val="36"/>
          <w:szCs w:val="44"/>
        </w:rPr>
        <w:lastRenderedPageBreak/>
        <w:t>Jingle Into Junction Wrap-Up Report</w:t>
      </w:r>
    </w:p>
    <w:p w14:paraId="60226ECF" w14:textId="03290127" w:rsidR="00526345" w:rsidRDefault="00526345" w:rsidP="00526345">
      <w:pPr>
        <w:spacing w:line="240" w:lineRule="auto"/>
        <w:jc w:val="left"/>
        <w:rPr>
          <w:sz w:val="24"/>
        </w:rPr>
      </w:pPr>
      <w:r w:rsidRPr="00D26705">
        <w:rPr>
          <w:rFonts w:ascii="Times New Roman" w:hAnsi="Times New Roman"/>
          <w:noProof/>
          <w:sz w:val="24"/>
          <w:szCs w:val="24"/>
          <w:lang w:eastAsia="en-US"/>
        </w:rPr>
        <w:drawing>
          <wp:anchor distT="36576" distB="36576" distL="91440" distR="36576" simplePos="0" relativeHeight="251726848" behindDoc="0" locked="0" layoutInCell="1" allowOverlap="1" wp14:anchorId="76032A8B" wp14:editId="570F835D">
            <wp:simplePos x="0" y="0"/>
            <wp:positionH relativeFrom="column">
              <wp:posOffset>19050</wp:posOffset>
            </wp:positionH>
            <wp:positionV relativeFrom="paragraph">
              <wp:posOffset>55880</wp:posOffset>
            </wp:positionV>
            <wp:extent cx="1216152" cy="1344168"/>
            <wp:effectExtent l="19050" t="19050" r="22225" b="27940"/>
            <wp:wrapSquare wrapText="bothSides"/>
            <wp:docPr id="5" name="Picture 5" descr="Christmas b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mas bell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3441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C13">
        <w:rPr>
          <w:noProof/>
          <w:sz w:val="24"/>
          <w:szCs w:val="24"/>
          <w:lang w:eastAsia="en-US"/>
        </w:rPr>
        <w:t xml:space="preserve">Thanks to all who came to celebrate the season and get together with friends and neighbors at </w:t>
      </w:r>
      <w:r>
        <w:rPr>
          <w:sz w:val="24"/>
        </w:rPr>
        <w:t>our</w:t>
      </w:r>
      <w:r w:rsidRPr="00EB3508">
        <w:rPr>
          <w:sz w:val="24"/>
        </w:rPr>
        <w:t xml:space="preserve"> annual </w:t>
      </w:r>
      <w:r w:rsidRPr="00012D8F">
        <w:rPr>
          <w:sz w:val="24"/>
        </w:rPr>
        <w:t>Jingle Into Junction holiday celebration</w:t>
      </w:r>
      <w:r w:rsidRPr="00D02F3F">
        <w:rPr>
          <w:b/>
          <w:sz w:val="24"/>
        </w:rPr>
        <w:t xml:space="preserve"> </w:t>
      </w:r>
      <w:r w:rsidRPr="00D26705">
        <w:rPr>
          <w:sz w:val="24"/>
        </w:rPr>
        <w:t xml:space="preserve">held </w:t>
      </w:r>
      <w:r w:rsidRPr="00050904">
        <w:rPr>
          <w:bCs/>
          <w:sz w:val="24"/>
        </w:rPr>
        <w:t>at the Community Center</w:t>
      </w:r>
      <w:r>
        <w:rPr>
          <w:bCs/>
          <w:sz w:val="24"/>
        </w:rPr>
        <w:t xml:space="preserve"> on Dec. 8.</w:t>
      </w:r>
      <w:r w:rsidRPr="003F0399">
        <w:rPr>
          <w:sz w:val="24"/>
        </w:rPr>
        <w:t xml:space="preserve"> </w:t>
      </w:r>
    </w:p>
    <w:p w14:paraId="2401D989" w14:textId="13DB9E16" w:rsidR="00526345" w:rsidRDefault="00AC4E7B" w:rsidP="00526345">
      <w:pPr>
        <w:spacing w:line="240" w:lineRule="auto"/>
        <w:jc w:val="left"/>
        <w:rPr>
          <w:sz w:val="24"/>
        </w:rPr>
      </w:pPr>
      <w:r>
        <w:rPr>
          <w:sz w:val="24"/>
        </w:rPr>
        <w:t>B</w:t>
      </w:r>
      <w:r w:rsidR="00526345">
        <w:rPr>
          <w:sz w:val="24"/>
        </w:rPr>
        <w:t>etween</w:t>
      </w:r>
      <w:r>
        <w:rPr>
          <w:sz w:val="24"/>
        </w:rPr>
        <w:t xml:space="preserve"> the</w:t>
      </w:r>
      <w:r w:rsidR="00526345">
        <w:rPr>
          <w:sz w:val="24"/>
        </w:rPr>
        <w:t xml:space="preserve"> soup supper and silent auction sales, </w:t>
      </w:r>
      <w:r>
        <w:rPr>
          <w:sz w:val="24"/>
        </w:rPr>
        <w:t xml:space="preserve">GJ Horizons </w:t>
      </w:r>
      <w:r w:rsidR="00526345">
        <w:rPr>
          <w:sz w:val="24"/>
        </w:rPr>
        <w:t>raised about $2,000 to be used for upcoming Horizons-sponsored community projects. Horizons also donated 200 red plastic food trays to the Community Center kitchen for general use.</w:t>
      </w:r>
    </w:p>
    <w:p w14:paraId="30A66204" w14:textId="621F49C2" w:rsidR="00526345" w:rsidRDefault="00526345" w:rsidP="00526345">
      <w:pPr>
        <w:spacing w:line="240" w:lineRule="auto"/>
        <w:jc w:val="left"/>
        <w:rPr>
          <w:sz w:val="24"/>
        </w:rPr>
      </w:pPr>
      <w:r>
        <w:rPr>
          <w:bCs/>
          <w:sz w:val="24"/>
        </w:rPr>
        <w:t xml:space="preserve">Mrs. Claus’s Bake Sale netted the GJ Library </w:t>
      </w:r>
      <w:r w:rsidRPr="00012D8F">
        <w:rPr>
          <w:bCs/>
          <w:sz w:val="24"/>
        </w:rPr>
        <w:t>about $</w:t>
      </w:r>
      <w:r w:rsidR="00EC5C8B" w:rsidRPr="00EC5C8B">
        <w:rPr>
          <w:bCs/>
          <w:sz w:val="24"/>
        </w:rPr>
        <w:t>230</w:t>
      </w:r>
      <w:r>
        <w:rPr>
          <w:sz w:val="24"/>
        </w:rPr>
        <w:t xml:space="preserve">. Santa made his annual appearance sponsored by </w:t>
      </w:r>
      <w:r w:rsidRPr="00EB3508">
        <w:rPr>
          <w:sz w:val="24"/>
        </w:rPr>
        <w:t xml:space="preserve">the </w:t>
      </w:r>
      <w:r w:rsidRPr="00DB3F33">
        <w:rPr>
          <w:bCs/>
          <w:sz w:val="24"/>
        </w:rPr>
        <w:t>Fire and Rescue</w:t>
      </w:r>
      <w:r w:rsidRPr="00EB3508">
        <w:rPr>
          <w:sz w:val="24"/>
        </w:rPr>
        <w:t xml:space="preserve"> </w:t>
      </w:r>
      <w:r>
        <w:rPr>
          <w:sz w:val="24"/>
        </w:rPr>
        <w:t xml:space="preserve">team, which also gave away a dozen turkeys. </w:t>
      </w:r>
    </w:p>
    <w:p w14:paraId="08C0AF79" w14:textId="78FCBD13" w:rsidR="00321C13" w:rsidRDefault="00526345" w:rsidP="00E80E4A">
      <w:pPr>
        <w:spacing w:line="240" w:lineRule="auto"/>
        <w:jc w:val="left"/>
      </w:pPr>
      <w:r>
        <w:rPr>
          <w:sz w:val="24"/>
        </w:rPr>
        <w:t>Proceeds from sales of the</w:t>
      </w:r>
      <w:r w:rsidRPr="00EB3508">
        <w:rPr>
          <w:sz w:val="24"/>
        </w:rPr>
        <w:t xml:space="preserve"> </w:t>
      </w:r>
      <w:r w:rsidRPr="00012D8F">
        <w:rPr>
          <w:sz w:val="24"/>
        </w:rPr>
        <w:t>4th Annual Trees, Wreaths &amp; Stockings festival</w:t>
      </w:r>
      <w:r w:rsidRPr="00EB3508">
        <w:rPr>
          <w:sz w:val="24"/>
        </w:rPr>
        <w:t xml:space="preserve"> </w:t>
      </w:r>
      <w:r>
        <w:rPr>
          <w:sz w:val="24"/>
        </w:rPr>
        <w:t>raised around $</w:t>
      </w:r>
      <w:r w:rsidR="00EC5C8B" w:rsidRPr="00EC5C8B">
        <w:rPr>
          <w:sz w:val="24"/>
        </w:rPr>
        <w:t>765</w:t>
      </w:r>
      <w:r w:rsidRPr="00012D8F">
        <w:rPr>
          <w:color w:val="FF0000"/>
          <w:sz w:val="24"/>
        </w:rPr>
        <w:t xml:space="preserve"> </w:t>
      </w:r>
      <w:r>
        <w:rPr>
          <w:sz w:val="24"/>
        </w:rPr>
        <w:t xml:space="preserve">to go toward the 2020 Grand Junction celebration. </w:t>
      </w:r>
      <w:r w:rsidRPr="00012D8F">
        <w:rPr>
          <w:sz w:val="24"/>
        </w:rPr>
        <w:t xml:space="preserve"> </w:t>
      </w:r>
      <w:r w:rsidR="000E58FC">
        <w:rPr>
          <w:sz w:val="24"/>
        </w:rPr>
        <w:t>_____________________________________________________________________________</w:t>
      </w:r>
    </w:p>
    <w:p w14:paraId="498EF0A1" w14:textId="4F9DEE1D" w:rsidR="004C3CF1" w:rsidRDefault="004C3CF1" w:rsidP="0084250F">
      <w:pPr>
        <w:pStyle w:val="ListParagraph"/>
        <w:numPr>
          <w:ilvl w:val="0"/>
          <w:numId w:val="3"/>
        </w:numPr>
        <w:sectPr w:rsidR="004C3CF1" w:rsidSect="00676500">
          <w:pgSz w:w="12240" w:h="15840"/>
          <w:pgMar w:top="1440" w:right="1440" w:bottom="1440" w:left="1440" w:header="720" w:footer="720" w:gutter="0"/>
          <w:cols w:space="900"/>
          <w:docGrid w:linePitch="360"/>
        </w:sectPr>
      </w:pPr>
    </w:p>
    <w:p w14:paraId="5C53A332" w14:textId="50ECC37E" w:rsidR="0089754D" w:rsidRPr="002F7611" w:rsidRDefault="00321C13" w:rsidP="0089754D">
      <w:pPr>
        <w:spacing w:line="240" w:lineRule="auto"/>
        <w:jc w:val="left"/>
        <w:rPr>
          <w:b/>
          <w:smallCaps/>
          <w:sz w:val="28"/>
          <w:szCs w:val="20"/>
        </w:rPr>
      </w:pPr>
      <w:r>
        <w:rPr>
          <w:b/>
          <w:smallCaps/>
          <w:sz w:val="32"/>
          <w:szCs w:val="20"/>
        </w:rPr>
        <w:t>Long-time City Worker Passes Away</w:t>
      </w:r>
    </w:p>
    <w:p w14:paraId="503ADAC8" w14:textId="77777777" w:rsidR="00EC5C8B" w:rsidRDefault="002F7611" w:rsidP="00B75768">
      <w:pPr>
        <w:spacing w:line="240" w:lineRule="auto"/>
        <w:jc w:val="left"/>
        <w:rPr>
          <w:sz w:val="24"/>
        </w:rPr>
      </w:pPr>
      <w:r>
        <w:rPr>
          <w:sz w:val="24"/>
        </w:rPr>
        <w:t>Street Superintendent John Trucks</w:t>
      </w:r>
      <w:r w:rsidR="00321C13">
        <w:rPr>
          <w:sz w:val="24"/>
        </w:rPr>
        <w:t>, 58,</w:t>
      </w:r>
      <w:r>
        <w:rPr>
          <w:sz w:val="24"/>
        </w:rPr>
        <w:t xml:space="preserve"> passed away on Sunday, Jan. 19, after a brief illness. </w:t>
      </w:r>
    </w:p>
    <w:p w14:paraId="36ED8689" w14:textId="16695033" w:rsidR="00B75768" w:rsidRPr="00B75768" w:rsidRDefault="00EC5C8B" w:rsidP="00B75768">
      <w:pPr>
        <w:spacing w:line="240" w:lineRule="auto"/>
        <w:jc w:val="left"/>
        <w:rPr>
          <w:sz w:val="24"/>
        </w:rPr>
      </w:pPr>
      <w:r>
        <w:rPr>
          <w:sz w:val="24"/>
        </w:rPr>
        <w:t>At the time of his death, John</w:t>
      </w:r>
      <w:r w:rsidR="00321C13">
        <w:rPr>
          <w:sz w:val="24"/>
        </w:rPr>
        <w:t xml:space="preserve"> had been employed by the City of Grand Junction for 16 years. A Celebration of Life was held for him on Sunday, Jan. 26, at the Community Center. </w:t>
      </w:r>
    </w:p>
    <w:p w14:paraId="39797033" w14:textId="585A35AF" w:rsidR="00321C13" w:rsidRPr="002F7611" w:rsidRDefault="00321C13" w:rsidP="00321C13">
      <w:pPr>
        <w:spacing w:line="240" w:lineRule="auto"/>
        <w:jc w:val="left"/>
        <w:rPr>
          <w:b/>
          <w:smallCaps/>
          <w:sz w:val="28"/>
          <w:szCs w:val="20"/>
        </w:rPr>
      </w:pPr>
      <w:r>
        <w:rPr>
          <w:b/>
          <w:smallCaps/>
          <w:sz w:val="32"/>
          <w:szCs w:val="20"/>
        </w:rPr>
        <w:t>C</w:t>
      </w:r>
      <w:r w:rsidRPr="002F7611">
        <w:rPr>
          <w:b/>
          <w:smallCaps/>
          <w:sz w:val="32"/>
          <w:szCs w:val="20"/>
        </w:rPr>
        <w:t>aucuses to be Held At Community Center</w:t>
      </w:r>
    </w:p>
    <w:p w14:paraId="02D221DB" w14:textId="3EBC0FC8" w:rsidR="00321C13" w:rsidRDefault="00321C13" w:rsidP="00321C13">
      <w:pPr>
        <w:spacing w:line="240" w:lineRule="auto"/>
        <w:jc w:val="left"/>
        <w:rPr>
          <w:sz w:val="24"/>
        </w:rPr>
      </w:pPr>
      <w:r>
        <w:rPr>
          <w:sz w:val="24"/>
        </w:rPr>
        <w:t>The Democrat and Republican caucuses for Greene County’s East Precinct will be held at the Community Center on Monday, Feb. 3, starting at 7 p.m.</w:t>
      </w:r>
    </w:p>
    <w:p w14:paraId="1DB794C5" w14:textId="77777777" w:rsidR="00321C13" w:rsidRDefault="00321C13" w:rsidP="00321C13">
      <w:pPr>
        <w:spacing w:line="240" w:lineRule="auto"/>
        <w:jc w:val="left"/>
        <w:rPr>
          <w:sz w:val="24"/>
        </w:rPr>
      </w:pPr>
      <w:r>
        <w:rPr>
          <w:sz w:val="24"/>
        </w:rPr>
        <w:t>The Democrats will meet in the Lincoln Highway Room and</w:t>
      </w:r>
      <w:r w:rsidRPr="00FB46F0">
        <w:rPr>
          <w:sz w:val="24"/>
        </w:rPr>
        <w:t xml:space="preserve"> </w:t>
      </w:r>
      <w:r>
        <w:rPr>
          <w:sz w:val="24"/>
        </w:rPr>
        <w:t>the Republicans will meet in the Junction Room</w:t>
      </w:r>
      <w:r w:rsidRPr="00FB46F0">
        <w:rPr>
          <w:sz w:val="24"/>
        </w:rPr>
        <w:t xml:space="preserve">. </w:t>
      </w:r>
    </w:p>
    <w:p w14:paraId="37D389C8" w14:textId="4BC96E46" w:rsidR="000E58FC" w:rsidRDefault="000E58FC" w:rsidP="00321C13">
      <w:pPr>
        <w:spacing w:line="240" w:lineRule="auto"/>
        <w:jc w:val="left"/>
        <w:rPr>
          <w:sz w:val="24"/>
        </w:rPr>
      </w:pPr>
      <w:r w:rsidRPr="002F7611">
        <w:rPr>
          <w:b/>
          <w:smallCaps/>
          <w:noProof/>
          <w:sz w:val="32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6908DA" wp14:editId="0809F585">
                <wp:simplePos x="0" y="0"/>
                <wp:positionH relativeFrom="margin">
                  <wp:posOffset>-635</wp:posOffset>
                </wp:positionH>
                <wp:positionV relativeFrom="margin">
                  <wp:posOffset>6953250</wp:posOffset>
                </wp:positionV>
                <wp:extent cx="5915025" cy="1292225"/>
                <wp:effectExtent l="19050" t="19050" r="28575" b="22225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292225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EC97" w14:textId="1C31D745" w:rsidR="00650265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at </w:t>
                            </w: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1940E30F" w14:textId="20607E3F" w:rsidR="00650265" w:rsidRDefault="0065026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Office hours are Monday </w:t>
                            </w:r>
                            <w:r w:rsidR="00050904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─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Friday, </w:t>
                            </w:r>
                            <w:r w:rsidR="00050904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9 am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to </w:t>
                            </w:r>
                            <w:r w:rsidR="00050904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noon o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r by appointment</w:t>
                            </w:r>
                          </w:p>
                          <w:p w14:paraId="35495DA3" w14:textId="4F6D3F47" w:rsidR="00B0763B" w:rsidRPr="00B0763B" w:rsidRDefault="00B0763B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B0763B"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08DA" id="Rectangle 11" o:spid="_x0000_s1029" style="position:absolute;margin-left:-.05pt;margin-top:547.5pt;width:465.75pt;height:101.75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" fillcolor="#6f6f74" strokecolor="#6f6f74" strokeweight="3.5pt">
                <v:stroke linestyle="thinThick"/>
                <v:textbox>
                  <w:txbxContent>
                    <w:p w14:paraId="0328EC97" w14:textId="1C31D745" w:rsidR="00650265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at </w:t>
                      </w: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1940E30F" w14:textId="20607E3F" w:rsidR="00650265" w:rsidRDefault="0065026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Office hours are Monday </w:t>
                      </w:r>
                      <w:r w:rsidR="00050904"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─ 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Friday, </w:t>
                      </w:r>
                      <w:r w:rsidR="00050904">
                        <w:rPr>
                          <w:color w:val="FFFFFF" w:themeColor="background1"/>
                          <w:sz w:val="32"/>
                          <w:lang w:eastAsia="en-US"/>
                        </w:rPr>
                        <w:t>9 am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to </w:t>
                      </w:r>
                      <w:r w:rsidR="00050904">
                        <w:rPr>
                          <w:color w:val="FFFFFF" w:themeColor="background1"/>
                          <w:sz w:val="32"/>
                          <w:lang w:eastAsia="en-US"/>
                        </w:rPr>
                        <w:t>noon o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r by appointment</w:t>
                      </w:r>
                    </w:p>
                    <w:p w14:paraId="35495DA3" w14:textId="4F6D3F47" w:rsidR="00B0763B" w:rsidRPr="00B0763B" w:rsidRDefault="00B0763B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B0763B">
                        <w:rPr>
                          <w:color w:val="FFFFFF" w:themeColor="background1"/>
                          <w:spacing w:val="12"/>
                          <w:sz w:val="28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2F7611">
        <w:rPr>
          <w:b/>
          <w:smallCaps/>
          <w:noProof/>
          <w:sz w:val="32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FA89FB7" wp14:editId="7F9B2B6D">
                <wp:simplePos x="0" y="0"/>
                <wp:positionH relativeFrom="margin">
                  <wp:posOffset>0</wp:posOffset>
                </wp:positionH>
                <wp:positionV relativeFrom="margin">
                  <wp:posOffset>6962775</wp:posOffset>
                </wp:positionV>
                <wp:extent cx="5915025" cy="1292225"/>
                <wp:effectExtent l="19050" t="19050" r="28575" b="22225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292225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B6DC5E" w14:textId="77777777" w:rsidR="0089754D" w:rsidRDefault="0089754D" w:rsidP="0089754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at </w:t>
                            </w: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3E310546" w14:textId="77777777" w:rsidR="0089754D" w:rsidRDefault="0089754D" w:rsidP="0089754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Office hours are Monday ─ Friday, 9 am to noon or by appointment</w:t>
                            </w:r>
                          </w:p>
                          <w:p w14:paraId="79A42378" w14:textId="77777777" w:rsidR="0089754D" w:rsidRPr="00B0763B" w:rsidRDefault="0089754D" w:rsidP="0089754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B0763B"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89FB7" id="Rectangle 4" o:spid="_x0000_s1030" style="position:absolute;margin-left:0;margin-top:548.25pt;width:465.75pt;height:101.7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" fillcolor="#6f6f74" strokecolor="#6f6f74" strokeweight="3.5pt">
                <v:stroke linestyle="thinThick"/>
                <v:textbox>
                  <w:txbxContent>
                    <w:p w14:paraId="6CB6DC5E" w14:textId="77777777" w:rsidR="0089754D" w:rsidRDefault="0089754D" w:rsidP="0089754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at </w:t>
                      </w: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3E310546" w14:textId="77777777" w:rsidR="0089754D" w:rsidRDefault="0089754D" w:rsidP="0089754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>Office hours are Monday ─ Friday, 9 am to noon or by appointment</w:t>
                      </w:r>
                    </w:p>
                    <w:p w14:paraId="79A42378" w14:textId="77777777" w:rsidR="0089754D" w:rsidRPr="00B0763B" w:rsidRDefault="0089754D" w:rsidP="0089754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B0763B">
                        <w:rPr>
                          <w:color w:val="FFFFFF" w:themeColor="background1"/>
                          <w:spacing w:val="12"/>
                          <w:sz w:val="28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321C13" w:rsidRPr="002F7611">
        <w:rPr>
          <w:sz w:val="24"/>
        </w:rPr>
        <w:t>Only registered Democrats and Republicans will be allowed to caucus.</w:t>
      </w:r>
      <w:r w:rsidR="00321C13">
        <w:rPr>
          <w:sz w:val="24"/>
        </w:rPr>
        <w:t xml:space="preserve"> </w:t>
      </w:r>
      <w:r w:rsidR="00321C13" w:rsidRPr="002F7611">
        <w:rPr>
          <w:sz w:val="24"/>
        </w:rPr>
        <w:t xml:space="preserve">Individuals can </w:t>
      </w:r>
      <w:r w:rsidR="00FE44AE">
        <w:rPr>
          <w:sz w:val="24"/>
        </w:rPr>
        <w:t xml:space="preserve">also </w:t>
      </w:r>
    </w:p>
    <w:p w14:paraId="5269936B" w14:textId="470FC8F7" w:rsidR="00321C13" w:rsidRPr="00FB46F0" w:rsidRDefault="00321C13" w:rsidP="00321C13">
      <w:pPr>
        <w:spacing w:line="240" w:lineRule="auto"/>
        <w:jc w:val="left"/>
        <w:rPr>
          <w:sz w:val="24"/>
        </w:rPr>
      </w:pPr>
      <w:r w:rsidRPr="002F7611">
        <w:rPr>
          <w:sz w:val="24"/>
        </w:rPr>
        <w:t>change political part</w:t>
      </w:r>
      <w:r w:rsidR="0084250F">
        <w:rPr>
          <w:sz w:val="24"/>
        </w:rPr>
        <w:t>ies</w:t>
      </w:r>
      <w:r w:rsidRPr="002F7611">
        <w:rPr>
          <w:sz w:val="24"/>
        </w:rPr>
        <w:t xml:space="preserve"> or declare to be a Democrat or Republican to caucus that night.</w:t>
      </w:r>
    </w:p>
    <w:p w14:paraId="64D8F3D9" w14:textId="19DB287A" w:rsidR="00FB46F0" w:rsidRPr="00FB46F0" w:rsidRDefault="00EC5C8B" w:rsidP="00FB46F0">
      <w:pPr>
        <w:spacing w:line="240" w:lineRule="auto"/>
        <w:jc w:val="left"/>
        <w:rPr>
          <w:sz w:val="24"/>
        </w:rPr>
      </w:pPr>
      <w:r w:rsidRPr="00FB46F0">
        <w:rPr>
          <w:rFonts w:cs="Calibri"/>
          <w:b/>
          <w:smallCaps/>
          <w:noProof/>
          <w:sz w:val="36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1966F4" wp14:editId="29395C2A">
                <wp:simplePos x="0" y="0"/>
                <wp:positionH relativeFrom="column">
                  <wp:posOffset>142875</wp:posOffset>
                </wp:positionH>
                <wp:positionV relativeFrom="page">
                  <wp:posOffset>4685665</wp:posOffset>
                </wp:positionV>
                <wp:extent cx="1352550" cy="10191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58ABE" w14:textId="3183F085" w:rsidR="000F2E12" w:rsidRDefault="000F2E12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9BF6029" wp14:editId="75499C16">
                                  <wp:extent cx="1143000" cy="960120"/>
                                  <wp:effectExtent l="0" t="0" r="0" b="0"/>
                                  <wp:docPr id="7" name="Picture 7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elcome wago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966F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1" type="#_x0000_t202" style="position:absolute;margin-left:11.25pt;margin-top:368.95pt;width:106.5pt;height:80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" fillcolor="white [3201]" strokeweight=".5pt">
                <v:textbox>
                  <w:txbxContent>
                    <w:p w14:paraId="2AE58ABE" w14:textId="3183F085" w:rsidR="000F2E12" w:rsidRDefault="000F2E12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9BF6029" wp14:editId="75499C16">
                            <wp:extent cx="1143000" cy="960120"/>
                            <wp:effectExtent l="0" t="0" r="0" b="0"/>
                            <wp:docPr id="7" name="Picture 7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welcome wagon.jpg"/>
                                    <pic:cNvPicPr/>
                                  </pic:nvPicPr>
                                  <pic:blipFill>
                                    <a:blip r:embed="rId1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58FC">
        <w:rPr>
          <w:rFonts w:cs="Calibr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AC6A74" wp14:editId="342CA82E">
                <wp:simplePos x="0" y="0"/>
                <wp:positionH relativeFrom="column">
                  <wp:posOffset>-9525</wp:posOffset>
                </wp:positionH>
                <wp:positionV relativeFrom="page">
                  <wp:posOffset>4038600</wp:posOffset>
                </wp:positionV>
                <wp:extent cx="2642235" cy="3629025"/>
                <wp:effectExtent l="0" t="0" r="2476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18EB48" w14:textId="27E8227C" w:rsidR="00150F1C" w:rsidRPr="00321C13" w:rsidRDefault="00FB46F0" w:rsidP="000F2E12">
                            <w:pPr>
                              <w:spacing w:line="240" w:lineRule="auto"/>
                              <w:jc w:val="left"/>
                              <w:rPr>
                                <w:b/>
                                <w:i/>
                                <w:smallCaps/>
                                <w:sz w:val="32"/>
                                <w:szCs w:val="32"/>
                              </w:rPr>
                            </w:pPr>
                            <w:r w:rsidRPr="00321C13">
                              <w:rPr>
                                <w:b/>
                                <w:i/>
                                <w:smallCaps/>
                                <w:sz w:val="32"/>
                                <w:szCs w:val="32"/>
                              </w:rPr>
                              <w:t>Welcome to GJ!</w:t>
                            </w:r>
                          </w:p>
                          <w:p w14:paraId="4AAEE0A6" w14:textId="53D033A1" w:rsidR="00150F1C" w:rsidRDefault="00A337D3" w:rsidP="000E58FC">
                            <w:pPr>
                              <w:spacing w:line="240" w:lineRule="auto"/>
                              <w:ind w:left="2430" w:hanging="23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number of folks have moved into our town in the last year. If this includes you, we’d like to welcome you</w:t>
                            </w:r>
                            <w:r w:rsidR="004802AD">
                              <w:rPr>
                                <w:sz w:val="24"/>
                                <w:szCs w:val="24"/>
                              </w:rPr>
                              <w:t xml:space="preserve"> to your new hometown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1409B23D" w14:textId="26F803C7" w:rsidR="00A337D3" w:rsidRDefault="00321C13" w:rsidP="00A337D3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Members of </w:t>
                            </w:r>
                            <w:r w:rsidR="00A337D3">
                              <w:rPr>
                                <w:sz w:val="24"/>
                                <w:szCs w:val="24"/>
                              </w:rPr>
                              <w:t xml:space="preserve">GJ’s Horizons </w:t>
                            </w:r>
                            <w:r w:rsidR="00EC5C8B">
                              <w:rPr>
                                <w:sz w:val="24"/>
                                <w:szCs w:val="24"/>
                              </w:rPr>
                              <w:t>would like to come meet and visit you at</w:t>
                            </w:r>
                            <w:r w:rsidR="00A337D3">
                              <w:rPr>
                                <w:sz w:val="24"/>
                                <w:szCs w:val="24"/>
                              </w:rPr>
                              <w:t xml:space="preserve"> your home</w:t>
                            </w:r>
                            <w:r w:rsidR="00EC5C8B">
                              <w:rPr>
                                <w:sz w:val="24"/>
                                <w:szCs w:val="24"/>
                              </w:rPr>
                              <w:t>. They’ll bring</w:t>
                            </w:r>
                            <w:r w:rsidR="00A337D3">
                              <w:rPr>
                                <w:sz w:val="24"/>
                                <w:szCs w:val="24"/>
                              </w:rPr>
                              <w:t xml:space="preserve"> welcome gifts and </w:t>
                            </w:r>
                            <w:r w:rsidR="00EC5C8B">
                              <w:rPr>
                                <w:sz w:val="24"/>
                                <w:szCs w:val="24"/>
                              </w:rPr>
                              <w:t xml:space="preserve">offer </w:t>
                            </w:r>
                            <w:r w:rsidR="00A337D3">
                              <w:rPr>
                                <w:sz w:val="24"/>
                                <w:szCs w:val="24"/>
                              </w:rPr>
                              <w:t>helpful information on where to go, who to call, and how to get things done</w:t>
                            </w:r>
                            <w:r w:rsidR="002B46EF">
                              <w:rPr>
                                <w:sz w:val="24"/>
                                <w:szCs w:val="24"/>
                              </w:rPr>
                              <w:t xml:space="preserve"> around here</w:t>
                            </w:r>
                            <w:r w:rsidR="00A337D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A7C64AC" w14:textId="7559934F" w:rsidR="00526345" w:rsidRPr="00A337D3" w:rsidRDefault="00A337D3" w:rsidP="00A337D3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you’ve moved to GJ in the last year, please contact City Hall so we can set up a good time to meet and greet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6A74" id="Text Box 9" o:spid="_x0000_s1032" type="#_x0000_t202" style="position:absolute;margin-left:-.75pt;margin-top:318pt;width:208.05pt;height:28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" fillcolor="white [3201]" strokecolor="black [3213]" strokeweight=".25pt">
                <v:textbox>
                  <w:txbxContent>
                    <w:p w14:paraId="2918EB48" w14:textId="27E8227C" w:rsidR="00150F1C" w:rsidRPr="00321C13" w:rsidRDefault="00FB46F0" w:rsidP="000F2E12">
                      <w:pPr>
                        <w:spacing w:line="240" w:lineRule="auto"/>
                        <w:jc w:val="left"/>
                        <w:rPr>
                          <w:b/>
                          <w:i/>
                          <w:smallCaps/>
                          <w:sz w:val="32"/>
                          <w:szCs w:val="32"/>
                        </w:rPr>
                      </w:pPr>
                      <w:r w:rsidRPr="00321C13">
                        <w:rPr>
                          <w:b/>
                          <w:i/>
                          <w:smallCaps/>
                          <w:sz w:val="32"/>
                          <w:szCs w:val="32"/>
                        </w:rPr>
                        <w:t>Welcome to GJ!</w:t>
                      </w:r>
                    </w:p>
                    <w:p w14:paraId="4AAEE0A6" w14:textId="53D033A1" w:rsidR="00150F1C" w:rsidRDefault="00A337D3" w:rsidP="000E58FC">
                      <w:pPr>
                        <w:spacing w:line="240" w:lineRule="auto"/>
                        <w:ind w:left="2430" w:hanging="234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number of folks have moved into our town in the last year. If this includes you, we’d like to welcome you</w:t>
                      </w:r>
                      <w:r w:rsidR="004802AD">
                        <w:rPr>
                          <w:sz w:val="24"/>
                          <w:szCs w:val="24"/>
                        </w:rPr>
                        <w:t xml:space="preserve"> to your new hometown</w:t>
                      </w:r>
                      <w:r>
                        <w:rPr>
                          <w:sz w:val="24"/>
                          <w:szCs w:val="24"/>
                        </w:rPr>
                        <w:t>!</w:t>
                      </w:r>
                    </w:p>
                    <w:p w14:paraId="1409B23D" w14:textId="26F803C7" w:rsidR="00A337D3" w:rsidRDefault="00321C13" w:rsidP="00A337D3">
                      <w:pPr>
                        <w:spacing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Members of </w:t>
                      </w:r>
                      <w:r w:rsidR="00A337D3">
                        <w:rPr>
                          <w:sz w:val="24"/>
                          <w:szCs w:val="24"/>
                        </w:rPr>
                        <w:t xml:space="preserve">GJ’s Horizons </w:t>
                      </w:r>
                      <w:r w:rsidR="00EC5C8B">
                        <w:rPr>
                          <w:sz w:val="24"/>
                          <w:szCs w:val="24"/>
                        </w:rPr>
                        <w:t>would like to come meet and visit you at</w:t>
                      </w:r>
                      <w:r w:rsidR="00A337D3">
                        <w:rPr>
                          <w:sz w:val="24"/>
                          <w:szCs w:val="24"/>
                        </w:rPr>
                        <w:t xml:space="preserve"> your home</w:t>
                      </w:r>
                      <w:r w:rsidR="00EC5C8B">
                        <w:rPr>
                          <w:sz w:val="24"/>
                          <w:szCs w:val="24"/>
                        </w:rPr>
                        <w:t>. They’ll bring</w:t>
                      </w:r>
                      <w:r w:rsidR="00A337D3">
                        <w:rPr>
                          <w:sz w:val="24"/>
                          <w:szCs w:val="24"/>
                        </w:rPr>
                        <w:t xml:space="preserve"> welcome gifts and </w:t>
                      </w:r>
                      <w:r w:rsidR="00EC5C8B">
                        <w:rPr>
                          <w:sz w:val="24"/>
                          <w:szCs w:val="24"/>
                        </w:rPr>
                        <w:t xml:space="preserve">offer </w:t>
                      </w:r>
                      <w:r w:rsidR="00A337D3">
                        <w:rPr>
                          <w:sz w:val="24"/>
                          <w:szCs w:val="24"/>
                        </w:rPr>
                        <w:t>helpful information on where to go, who to call, and how to get things done</w:t>
                      </w:r>
                      <w:r w:rsidR="002B46EF">
                        <w:rPr>
                          <w:sz w:val="24"/>
                          <w:szCs w:val="24"/>
                        </w:rPr>
                        <w:t xml:space="preserve"> around here</w:t>
                      </w:r>
                      <w:r w:rsidR="00A337D3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A7C64AC" w14:textId="7559934F" w:rsidR="00526345" w:rsidRPr="00A337D3" w:rsidRDefault="00A337D3" w:rsidP="00A337D3">
                      <w:pPr>
                        <w:spacing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you’ve moved to GJ in the last year, please contact City Hall so we can set up a good time to meet and greet you!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B46F0" w:rsidRPr="00FB46F0" w:rsidSect="00FB46F0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B77E9"/>
    <w:multiLevelType w:val="hybridMultilevel"/>
    <w:tmpl w:val="0D1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B0D4E"/>
    <w:multiLevelType w:val="hybridMultilevel"/>
    <w:tmpl w:val="59C2E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C32F13"/>
    <w:multiLevelType w:val="hybridMultilevel"/>
    <w:tmpl w:val="41CECCD6"/>
    <w:lvl w:ilvl="0" w:tplc="7472DD7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4650"/>
    <w:rsid w:val="00003DB8"/>
    <w:rsid w:val="00012184"/>
    <w:rsid w:val="00012D8F"/>
    <w:rsid w:val="00031DBB"/>
    <w:rsid w:val="00037C43"/>
    <w:rsid w:val="000425A3"/>
    <w:rsid w:val="0004570E"/>
    <w:rsid w:val="0004752C"/>
    <w:rsid w:val="00050904"/>
    <w:rsid w:val="00051A01"/>
    <w:rsid w:val="00052B23"/>
    <w:rsid w:val="000679AF"/>
    <w:rsid w:val="000C0407"/>
    <w:rsid w:val="000E58FC"/>
    <w:rsid w:val="000F2E12"/>
    <w:rsid w:val="00130F55"/>
    <w:rsid w:val="00135962"/>
    <w:rsid w:val="00150F1C"/>
    <w:rsid w:val="001535A8"/>
    <w:rsid w:val="001719EF"/>
    <w:rsid w:val="001874BA"/>
    <w:rsid w:val="001964AB"/>
    <w:rsid w:val="001A64A5"/>
    <w:rsid w:val="001C57B8"/>
    <w:rsid w:val="001D243E"/>
    <w:rsid w:val="001D5BE2"/>
    <w:rsid w:val="002148F5"/>
    <w:rsid w:val="00223FE1"/>
    <w:rsid w:val="00237C55"/>
    <w:rsid w:val="002B46EF"/>
    <w:rsid w:val="002E30AD"/>
    <w:rsid w:val="002F7611"/>
    <w:rsid w:val="00310CB9"/>
    <w:rsid w:val="00321C13"/>
    <w:rsid w:val="003263E9"/>
    <w:rsid w:val="003432FF"/>
    <w:rsid w:val="00345D74"/>
    <w:rsid w:val="003507F1"/>
    <w:rsid w:val="00360444"/>
    <w:rsid w:val="003614FE"/>
    <w:rsid w:val="003A5491"/>
    <w:rsid w:val="003A7F28"/>
    <w:rsid w:val="003B5EE8"/>
    <w:rsid w:val="003C4A1C"/>
    <w:rsid w:val="003E6F44"/>
    <w:rsid w:val="003F0399"/>
    <w:rsid w:val="00411626"/>
    <w:rsid w:val="00417973"/>
    <w:rsid w:val="00424650"/>
    <w:rsid w:val="004311C0"/>
    <w:rsid w:val="004345B7"/>
    <w:rsid w:val="0044073B"/>
    <w:rsid w:val="00440AEC"/>
    <w:rsid w:val="00464B25"/>
    <w:rsid w:val="0048005B"/>
    <w:rsid w:val="004802AD"/>
    <w:rsid w:val="004C3CF1"/>
    <w:rsid w:val="004C3FC7"/>
    <w:rsid w:val="004C40C7"/>
    <w:rsid w:val="004D2373"/>
    <w:rsid w:val="00506D93"/>
    <w:rsid w:val="00522473"/>
    <w:rsid w:val="00526345"/>
    <w:rsid w:val="00546C00"/>
    <w:rsid w:val="0057527A"/>
    <w:rsid w:val="0058406C"/>
    <w:rsid w:val="005A689F"/>
    <w:rsid w:val="005B6857"/>
    <w:rsid w:val="005C6628"/>
    <w:rsid w:val="005D030D"/>
    <w:rsid w:val="005E2B82"/>
    <w:rsid w:val="005F7A48"/>
    <w:rsid w:val="00600EF3"/>
    <w:rsid w:val="00650265"/>
    <w:rsid w:val="0065560F"/>
    <w:rsid w:val="00674D6C"/>
    <w:rsid w:val="00676500"/>
    <w:rsid w:val="006959B9"/>
    <w:rsid w:val="00695AB0"/>
    <w:rsid w:val="006E0427"/>
    <w:rsid w:val="006E0979"/>
    <w:rsid w:val="00703102"/>
    <w:rsid w:val="00744B24"/>
    <w:rsid w:val="007478BD"/>
    <w:rsid w:val="00753E33"/>
    <w:rsid w:val="007E2246"/>
    <w:rsid w:val="007E52AD"/>
    <w:rsid w:val="007F4AE1"/>
    <w:rsid w:val="008032B0"/>
    <w:rsid w:val="00841168"/>
    <w:rsid w:val="0084250F"/>
    <w:rsid w:val="00847767"/>
    <w:rsid w:val="00863F02"/>
    <w:rsid w:val="00866FBE"/>
    <w:rsid w:val="00867671"/>
    <w:rsid w:val="00893D33"/>
    <w:rsid w:val="0089754D"/>
    <w:rsid w:val="008A58A9"/>
    <w:rsid w:val="008C77E2"/>
    <w:rsid w:val="008C7C6A"/>
    <w:rsid w:val="008D69CF"/>
    <w:rsid w:val="009248CE"/>
    <w:rsid w:val="00927FA5"/>
    <w:rsid w:val="00931A2C"/>
    <w:rsid w:val="00942587"/>
    <w:rsid w:val="00944B79"/>
    <w:rsid w:val="00953CDC"/>
    <w:rsid w:val="00970194"/>
    <w:rsid w:val="00985F9E"/>
    <w:rsid w:val="00991E97"/>
    <w:rsid w:val="009E4B0C"/>
    <w:rsid w:val="009F4CFC"/>
    <w:rsid w:val="00A01705"/>
    <w:rsid w:val="00A31598"/>
    <w:rsid w:val="00A337D3"/>
    <w:rsid w:val="00A56FE9"/>
    <w:rsid w:val="00A80500"/>
    <w:rsid w:val="00A8344F"/>
    <w:rsid w:val="00A92BC1"/>
    <w:rsid w:val="00AC4E7B"/>
    <w:rsid w:val="00AE4090"/>
    <w:rsid w:val="00AE5CF3"/>
    <w:rsid w:val="00AE7D0F"/>
    <w:rsid w:val="00B0763B"/>
    <w:rsid w:val="00B23198"/>
    <w:rsid w:val="00B30531"/>
    <w:rsid w:val="00B41B52"/>
    <w:rsid w:val="00B46733"/>
    <w:rsid w:val="00B67942"/>
    <w:rsid w:val="00B75768"/>
    <w:rsid w:val="00B7787A"/>
    <w:rsid w:val="00B821CF"/>
    <w:rsid w:val="00BD4B9F"/>
    <w:rsid w:val="00BD789F"/>
    <w:rsid w:val="00C05C1A"/>
    <w:rsid w:val="00C06EF1"/>
    <w:rsid w:val="00C36A98"/>
    <w:rsid w:val="00C562EB"/>
    <w:rsid w:val="00C7419F"/>
    <w:rsid w:val="00C8203E"/>
    <w:rsid w:val="00CD57E8"/>
    <w:rsid w:val="00CF4308"/>
    <w:rsid w:val="00D02F3F"/>
    <w:rsid w:val="00D10F38"/>
    <w:rsid w:val="00D14FD9"/>
    <w:rsid w:val="00D26705"/>
    <w:rsid w:val="00D34044"/>
    <w:rsid w:val="00D41E76"/>
    <w:rsid w:val="00D52C46"/>
    <w:rsid w:val="00D627DF"/>
    <w:rsid w:val="00D92FE7"/>
    <w:rsid w:val="00DB2FD7"/>
    <w:rsid w:val="00DB3F33"/>
    <w:rsid w:val="00DC6AD0"/>
    <w:rsid w:val="00E050E0"/>
    <w:rsid w:val="00E42DBC"/>
    <w:rsid w:val="00E4768C"/>
    <w:rsid w:val="00E601E4"/>
    <w:rsid w:val="00E6521A"/>
    <w:rsid w:val="00E7216A"/>
    <w:rsid w:val="00E80E4A"/>
    <w:rsid w:val="00EB3508"/>
    <w:rsid w:val="00EC041C"/>
    <w:rsid w:val="00EC5C8B"/>
    <w:rsid w:val="00EC7C6E"/>
    <w:rsid w:val="00ED16AA"/>
    <w:rsid w:val="00ED6B3A"/>
    <w:rsid w:val="00EE2E94"/>
    <w:rsid w:val="00F04CE2"/>
    <w:rsid w:val="00F34846"/>
    <w:rsid w:val="00F4726D"/>
    <w:rsid w:val="00F56DE6"/>
    <w:rsid w:val="00F80DB4"/>
    <w:rsid w:val="00FB46F0"/>
    <w:rsid w:val="00FD2A40"/>
    <w:rsid w:val="00FE155E"/>
    <w:rsid w:val="00FE44AE"/>
    <w:rsid w:val="00FE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  <w15:docId w15:val="{93C934D4-9593-464D-BA52-226E7316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D4C5A5-371F-4755-B01D-2CF4F8C1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2939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lastModifiedBy>Grand Junction City Hall</cp:lastModifiedBy>
  <cp:revision>25</cp:revision>
  <cp:lastPrinted>2020-01-23T18:43:00Z</cp:lastPrinted>
  <dcterms:created xsi:type="dcterms:W3CDTF">2020-01-07T17:40:00Z</dcterms:created>
  <dcterms:modified xsi:type="dcterms:W3CDTF">2020-01-24T17:26:00Z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