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33589904"/>
    <w:bookmarkEnd w:id="0"/>
    <w:p w14:paraId="5F056525" w14:textId="0EFA6B9C" w:rsidR="00130F55" w:rsidRPr="007072FB" w:rsidRDefault="007072FB" w:rsidP="007E52AD">
      <w:pPr>
        <w:spacing w:before="120" w:line="240" w:lineRule="auto"/>
        <w:jc w:val="left"/>
        <w:rPr>
          <w:rFonts w:cs="Calibri"/>
          <w:b/>
          <w:caps/>
          <w:smallCaps/>
          <w:sz w:val="48"/>
        </w:rPr>
      </w:pPr>
      <w:r w:rsidRPr="007072FB">
        <w:rPr>
          <w:noProof/>
          <w:lang w:eastAsia="ja-JP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258EBB51">
                <wp:simplePos x="0" y="0"/>
                <wp:positionH relativeFrom="margin">
                  <wp:posOffset>2714625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38B362EA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bookmarkStart w:id="1" w:name="_Hlk533589901"/>
                            <w:bookmarkEnd w:id="1"/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23522D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WINTER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201</w:t>
                            </w:r>
                            <w:r w:rsidR="0023522D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9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213.7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rq3mju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38B362EA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bookmarkStart w:id="2" w:name="_Hlk533589901"/>
                      <w:bookmarkEnd w:id="2"/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23522D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WINTER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201</w:t>
                      </w:r>
                      <w:r w:rsidR="0023522D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9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72F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53A6B0F4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6769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004BBB9" wp14:editId="614F5A93">
                                  <wp:extent cx="2705100" cy="138303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47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614F5A93">
                            <wp:extent cx="2705100" cy="138303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100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3C4484" w:rsidRPr="007072FB">
        <w:rPr>
          <w:rFonts w:cs="Calibri"/>
          <w:b/>
          <w:smallCaps/>
          <w:sz w:val="48"/>
        </w:rPr>
        <w:t>Grand Junction to Celebrate 150</w:t>
      </w:r>
      <w:r w:rsidR="00CB29C1">
        <w:rPr>
          <w:rFonts w:cs="Calibri"/>
          <w:b/>
          <w:smallCaps/>
          <w:sz w:val="48"/>
        </w:rPr>
        <w:t xml:space="preserve"> Years</w:t>
      </w:r>
    </w:p>
    <w:p w14:paraId="4943C455" w14:textId="3EC49060" w:rsidR="00DD29B2" w:rsidRPr="00DD29B2" w:rsidRDefault="00DD29B2" w:rsidP="00DD29B2">
      <w:pPr>
        <w:spacing w:after="60" w:line="240" w:lineRule="auto"/>
        <w:jc w:val="left"/>
        <w:rPr>
          <w:rFonts w:eastAsia="MS Mincho" w:cs="Times New Roman"/>
          <w:sz w:val="24"/>
          <w:szCs w:val="24"/>
          <w:lang w:eastAsia="en-US"/>
        </w:rPr>
      </w:pPr>
      <w:r w:rsidRPr="00DD29B2">
        <w:rPr>
          <w:rFonts w:eastAsia="MS Mincho" w:cs="Times New Roman"/>
          <w:sz w:val="24"/>
          <w:szCs w:val="24"/>
          <w:lang w:eastAsia="en-US"/>
        </w:rPr>
        <w:t xml:space="preserve">Grand Junction’s Sesquicentennial Celebration </w:t>
      </w:r>
      <w:r w:rsidR="008C7FB2">
        <w:rPr>
          <w:rFonts w:eastAsia="MS Mincho" w:cs="Times New Roman"/>
          <w:sz w:val="24"/>
          <w:szCs w:val="24"/>
          <w:lang w:eastAsia="en-US"/>
        </w:rPr>
        <w:t>set</w:t>
      </w:r>
      <w:r w:rsidR="009E4BA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8C7FB2">
        <w:rPr>
          <w:rFonts w:eastAsia="MS Mincho" w:cs="Times New Roman"/>
          <w:sz w:val="24"/>
          <w:szCs w:val="24"/>
          <w:lang w:eastAsia="en-US"/>
        </w:rPr>
        <w:t>for</w:t>
      </w:r>
      <w:r>
        <w:rPr>
          <w:rFonts w:eastAsia="MS Mincho" w:cs="Times New Roman"/>
          <w:sz w:val="24"/>
          <w:szCs w:val="24"/>
          <w:lang w:eastAsia="en-US"/>
        </w:rPr>
        <w:t xml:space="preserve"> </w:t>
      </w:r>
      <w:r w:rsidRPr="00DD29B2">
        <w:rPr>
          <w:rFonts w:eastAsia="MS Mincho" w:cs="Times New Roman"/>
          <w:b/>
          <w:sz w:val="24"/>
          <w:szCs w:val="24"/>
          <w:lang w:eastAsia="en-US"/>
        </w:rPr>
        <w:t>Aug. 2</w:t>
      </w:r>
      <w:r w:rsidR="0025512C">
        <w:rPr>
          <w:rFonts w:eastAsia="MS Mincho" w:cs="Times New Roman"/>
          <w:b/>
          <w:sz w:val="24"/>
          <w:szCs w:val="24"/>
          <w:lang w:eastAsia="en-US"/>
        </w:rPr>
        <w:t>–</w:t>
      </w:r>
      <w:r w:rsidRPr="00DD29B2">
        <w:rPr>
          <w:rFonts w:eastAsia="MS Mincho" w:cs="Times New Roman"/>
          <w:b/>
          <w:sz w:val="24"/>
          <w:szCs w:val="24"/>
          <w:lang w:eastAsia="en-US"/>
        </w:rPr>
        <w:t>4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will </w:t>
      </w:r>
      <w:r w:rsidR="008C7FB2">
        <w:rPr>
          <w:rFonts w:eastAsia="MS Mincho" w:cs="Times New Roman"/>
          <w:sz w:val="24"/>
          <w:szCs w:val="24"/>
          <w:lang w:eastAsia="en-US"/>
        </w:rPr>
        <w:t xml:space="preserve">be the </w:t>
      </w:r>
      <w:r w:rsidRPr="00DD29B2">
        <w:rPr>
          <w:rFonts w:eastAsia="MS Mincho" w:cs="Times New Roman"/>
          <w:sz w:val="24"/>
          <w:szCs w:val="24"/>
          <w:lang w:eastAsia="en-US"/>
        </w:rPr>
        <w:t>culminat</w:t>
      </w:r>
      <w:r w:rsidR="008C7FB2">
        <w:rPr>
          <w:rFonts w:eastAsia="MS Mincho" w:cs="Times New Roman"/>
          <w:sz w:val="24"/>
          <w:szCs w:val="24"/>
          <w:lang w:eastAsia="en-US"/>
        </w:rPr>
        <w:t>ion of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more than a year of planning </w:t>
      </w:r>
      <w:r>
        <w:rPr>
          <w:rFonts w:eastAsia="MS Mincho" w:cs="Times New Roman"/>
          <w:sz w:val="24"/>
          <w:szCs w:val="24"/>
          <w:lang w:eastAsia="en-US"/>
        </w:rPr>
        <w:t>by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the GJ 150 Steering Committee.</w:t>
      </w:r>
    </w:p>
    <w:p w14:paraId="314E422D" w14:textId="38EF31A4" w:rsidR="00DD29B2" w:rsidRDefault="00DD29B2" w:rsidP="00DD29B2">
      <w:pPr>
        <w:spacing w:after="60" w:line="240" w:lineRule="auto"/>
        <w:jc w:val="left"/>
        <w:rPr>
          <w:rFonts w:cs="Calibri"/>
          <w:b/>
          <w:color w:val="FF0000"/>
          <w:sz w:val="24"/>
        </w:rPr>
      </w:pPr>
      <w:r w:rsidRPr="00DD29B2">
        <w:rPr>
          <w:rFonts w:eastAsia="MS Mincho" w:cs="Times New Roman"/>
          <w:sz w:val="24"/>
          <w:szCs w:val="24"/>
          <w:lang w:eastAsia="en-US"/>
        </w:rPr>
        <w:t xml:space="preserve">The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GJ 150 Parade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25512C">
        <w:rPr>
          <w:rFonts w:eastAsia="MS Mincho" w:cs="Times New Roman"/>
          <w:sz w:val="24"/>
          <w:szCs w:val="24"/>
          <w:lang w:eastAsia="en-US"/>
        </w:rPr>
        <w:t>is set for</w:t>
      </w:r>
      <w:r w:rsidR="009E4BAA">
        <w:rPr>
          <w:rFonts w:eastAsia="MS Mincho" w:cs="Times New Roman"/>
          <w:sz w:val="24"/>
          <w:szCs w:val="24"/>
          <w:lang w:eastAsia="en-US"/>
        </w:rPr>
        <w:t xml:space="preserve"> </w:t>
      </w:r>
      <w:r w:rsidRPr="00DD29B2">
        <w:rPr>
          <w:rFonts w:eastAsia="MS Mincho" w:cs="Times New Roman"/>
          <w:sz w:val="24"/>
          <w:szCs w:val="24"/>
          <w:lang w:eastAsia="en-US"/>
        </w:rPr>
        <w:t>Aug. 3 at 11 a.m.</w:t>
      </w:r>
      <w:r w:rsidR="009E4BAA">
        <w:rPr>
          <w:rFonts w:eastAsia="MS Mincho" w:cs="Times New Roman"/>
          <w:sz w:val="24"/>
          <w:szCs w:val="24"/>
          <w:lang w:eastAsia="en-US"/>
        </w:rPr>
        <w:t>,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featuring the </w:t>
      </w:r>
      <w:proofErr w:type="spellStart"/>
      <w:r w:rsidRPr="00DD29B2">
        <w:rPr>
          <w:rFonts w:eastAsia="MS Mincho" w:cs="Times New Roman"/>
          <w:sz w:val="24"/>
          <w:szCs w:val="24"/>
          <w:lang w:eastAsia="en-US"/>
        </w:rPr>
        <w:t>Isiserettes</w:t>
      </w:r>
      <w:proofErr w:type="spellEnd"/>
      <w:r w:rsidRPr="00DD29B2">
        <w:rPr>
          <w:rFonts w:eastAsia="MS Mincho" w:cs="Times New Roman"/>
          <w:sz w:val="24"/>
          <w:szCs w:val="24"/>
          <w:lang w:eastAsia="en-US"/>
        </w:rPr>
        <w:t xml:space="preserve"> marching troupe from Des Moines. </w:t>
      </w:r>
      <w:r w:rsidR="00EF34EA">
        <w:rPr>
          <w:rFonts w:eastAsia="MS Mincho" w:cs="Times New Roman"/>
          <w:sz w:val="24"/>
          <w:szCs w:val="24"/>
          <w:lang w:eastAsia="en-US"/>
        </w:rPr>
        <w:t>Earlier that morning t</w:t>
      </w:r>
      <w:r>
        <w:rPr>
          <w:rFonts w:eastAsia="MS Mincho" w:cs="Times New Roman"/>
          <w:sz w:val="24"/>
          <w:szCs w:val="24"/>
          <w:lang w:eastAsia="en-US"/>
        </w:rPr>
        <w:t xml:space="preserve">he </w:t>
      </w:r>
      <w:r w:rsidRPr="00EF34EA">
        <w:rPr>
          <w:rFonts w:eastAsia="MS Mincho" w:cs="Times New Roman"/>
          <w:b/>
          <w:sz w:val="24"/>
          <w:szCs w:val="24"/>
          <w:lang w:eastAsia="en-US"/>
        </w:rPr>
        <w:t xml:space="preserve">GJ </w:t>
      </w:r>
      <w:r w:rsidRPr="00EF34EA">
        <w:rPr>
          <w:rFonts w:eastAsia="MS Mincho" w:cs="Times New Roman"/>
          <w:b/>
          <w:sz w:val="24"/>
          <w:szCs w:val="24"/>
          <w:lang w:eastAsia="en-US"/>
        </w:rPr>
        <w:t xml:space="preserve">Library will </w:t>
      </w:r>
      <w:r w:rsidR="009E4BAA" w:rsidRPr="00EF34EA">
        <w:rPr>
          <w:rFonts w:eastAsia="MS Mincho" w:cs="Times New Roman"/>
          <w:b/>
          <w:sz w:val="24"/>
          <w:szCs w:val="24"/>
          <w:lang w:eastAsia="en-US"/>
        </w:rPr>
        <w:t>host</w:t>
      </w:r>
      <w:r w:rsidRPr="00EF34EA">
        <w:rPr>
          <w:rFonts w:eastAsia="MS Mincho" w:cs="Times New Roman"/>
          <w:b/>
          <w:sz w:val="24"/>
          <w:szCs w:val="24"/>
          <w:lang w:eastAsia="en-US"/>
        </w:rPr>
        <w:t xml:space="preserve"> a breakfast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at the community center.</w:t>
      </w:r>
    </w:p>
    <w:p w14:paraId="671DD440" w14:textId="23668628" w:rsidR="00464B25" w:rsidRPr="00DD29B2" w:rsidRDefault="00DD29B2" w:rsidP="00DD29B2">
      <w:pPr>
        <w:spacing w:after="60" w:line="240" w:lineRule="auto"/>
        <w:jc w:val="left"/>
        <w:rPr>
          <w:rFonts w:cs="Calibri"/>
          <w:color w:val="FF0000"/>
          <w:sz w:val="24"/>
        </w:rPr>
      </w:pPr>
      <w:r w:rsidRPr="00DD29B2">
        <w:rPr>
          <w:rFonts w:eastAsia="MS Mincho" w:cs="Times New Roman"/>
          <w:sz w:val="24"/>
          <w:szCs w:val="24"/>
          <w:lang w:eastAsia="en-US"/>
        </w:rPr>
        <w:t xml:space="preserve">The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Lions Club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 xml:space="preserve">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annual car show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</w:t>
      </w:r>
      <w:r>
        <w:rPr>
          <w:rFonts w:eastAsia="MS Mincho" w:cs="Times New Roman"/>
          <w:sz w:val="24"/>
          <w:szCs w:val="24"/>
          <w:lang w:eastAsia="en-US"/>
        </w:rPr>
        <w:t xml:space="preserve">will be </w:t>
      </w:r>
      <w:r w:rsidR="009E4BAA">
        <w:rPr>
          <w:rFonts w:eastAsia="MS Mincho" w:cs="Times New Roman"/>
          <w:sz w:val="24"/>
          <w:szCs w:val="24"/>
          <w:lang w:eastAsia="en-US"/>
        </w:rPr>
        <w:t>held that day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at City Park</w:t>
      </w:r>
      <w:r w:rsidR="0009770A">
        <w:rPr>
          <w:rFonts w:eastAsia="MS Mincho" w:cs="Times New Roman"/>
          <w:sz w:val="24"/>
          <w:szCs w:val="24"/>
          <w:lang w:eastAsia="en-US"/>
        </w:rPr>
        <w:t xml:space="preserve"> from </w:t>
      </w:r>
      <w:r w:rsidR="0009770A" w:rsidRPr="00DD29B2">
        <w:rPr>
          <w:rFonts w:eastAsia="MS Mincho" w:cs="Times New Roman"/>
          <w:sz w:val="24"/>
          <w:szCs w:val="24"/>
          <w:lang w:eastAsia="en-US"/>
        </w:rPr>
        <w:t>10 a.m. to 3 p.m.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Dutton Park </w:t>
      </w:r>
      <w:r w:rsidR="009E4BAA">
        <w:rPr>
          <w:rFonts w:eastAsia="MS Mincho" w:cs="Times New Roman"/>
          <w:sz w:val="24"/>
          <w:szCs w:val="24"/>
          <w:lang w:eastAsia="en-US"/>
        </w:rPr>
        <w:t>B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all </w:t>
      </w:r>
      <w:r w:rsidR="009E4BAA">
        <w:rPr>
          <w:rFonts w:eastAsia="MS Mincho" w:cs="Times New Roman"/>
          <w:sz w:val="24"/>
          <w:szCs w:val="24"/>
          <w:lang w:eastAsia="en-US"/>
        </w:rPr>
        <w:t>F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ield will be the site of a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beverage garden and live bands</w:t>
      </w:r>
      <w:r w:rsidRPr="00DD29B2">
        <w:rPr>
          <w:rFonts w:eastAsia="MS Mincho" w:cs="Times New Roman"/>
          <w:sz w:val="24"/>
          <w:szCs w:val="24"/>
          <w:lang w:eastAsia="en-US"/>
        </w:rPr>
        <w:t xml:space="preserve"> on both Friday and Saturday nights. </w:t>
      </w:r>
    </w:p>
    <w:p w14:paraId="30CA4EBA" w14:textId="7270C41F" w:rsidR="007E2246" w:rsidRDefault="001D5169" w:rsidP="00DD29B2">
      <w:pPr>
        <w:spacing w:after="60" w:line="240" w:lineRule="auto"/>
        <w:jc w:val="left"/>
        <w:rPr>
          <w:rFonts w:eastAsia="MS Mincho" w:cs="Times New Roman"/>
          <w:sz w:val="24"/>
          <w:szCs w:val="24"/>
          <w:lang w:eastAsia="en-US"/>
        </w:rPr>
      </w:pPr>
      <w:r w:rsidRPr="000C6F64">
        <w:rPr>
          <w:b/>
          <w:noProof/>
          <w:color w:val="FF0000"/>
          <w:lang w:eastAsia="ja-JP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4E143E6B" wp14:editId="4085532C">
                <wp:simplePos x="0" y="0"/>
                <wp:positionH relativeFrom="margin">
                  <wp:posOffset>-9525</wp:posOffset>
                </wp:positionH>
                <wp:positionV relativeFrom="margin">
                  <wp:posOffset>6048375</wp:posOffset>
                </wp:positionV>
                <wp:extent cx="6457950" cy="2552700"/>
                <wp:effectExtent l="0" t="0" r="0" b="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55270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7B48" w14:textId="50B4BEF3" w:rsidR="007E2246" w:rsidRPr="001D5169" w:rsidRDefault="001D5169" w:rsidP="00506D9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</w:pPr>
                            <w:bookmarkStart w:id="2" w:name="_Hlk517356011"/>
                            <w:bookmarkStart w:id="3" w:name="_Hlk517356012"/>
                            <w:r w:rsidRPr="001D5169"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GJ Fire and Rescue Plans Expansion</w:t>
                            </w:r>
                          </w:p>
                          <w:bookmarkEnd w:id="2"/>
                          <w:bookmarkEnd w:id="3"/>
                          <w:p w14:paraId="6833C112" w14:textId="35B6E5F5" w:rsidR="001D5169" w:rsidRDefault="001D5169" w:rsidP="001D5169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2018, G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rand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unction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Fire and Rescue 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is pleased to report it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acquired several new members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54E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participated in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multiple training opportunities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from controlled burns pump training, EMT continuing education, LUCUS device training, extrication training, and so on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completed fire truck and fire station maintenance. 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Department members are grateful for the community’s support.</w:t>
                            </w:r>
                          </w:p>
                          <w:p w14:paraId="70220905" w14:textId="16BEF1A2" w:rsidR="006E0979" w:rsidRPr="00EE2E94" w:rsidRDefault="001D5169" w:rsidP="001D5169">
                            <w:pPr>
                              <w:spacing w:line="240" w:lineRule="auto"/>
                              <w:jc w:val="left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576C8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For 2019, </w:t>
                            </w:r>
                            <w:r w:rsidR="0033416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the fire department is excited about </w:t>
                            </w:r>
                            <w:r w:rsidRPr="00576C8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plans to expand and improve the fire station.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department has received 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generous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grant but still needs about $15,000 to meet its goal. 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 help, d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epartment members are selling raffle tickets for Fareway grocery gift certificates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416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with amounts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ranging from $25 to $100. Tickets are sold in $5 increments, so a $25 donation equals 5 drawing entries. Drawing entries are due Jan. 15, with the drawing Jan. 17. Contact </w:t>
                            </w:r>
                            <w:r w:rsidR="005E2AB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Fire Chief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Adam Hoffman (370-2959)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3E6B" id="Rectangle 6" o:spid="_x0000_s1028" style="position:absolute;margin-left:-.75pt;margin-top:476.25pt;width:508.5pt;height:201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BqiJYt4QAAAAwBAAAPAAAAZHJzL2Rv&#10;d25yZXYueG1sTI/BTsJAEIbvJr7DZky8wbbIGqjdEkOCIfEiKInclu7YNnRnm+4C1ad3OOntm8yf&#10;f77JF4NrxRn70HjSkI4TEEiltw1VGj7eV6MZiBANWdN6Qg3fGGBR3N7kJrP+Qhs8b2MluIRCZjTU&#10;MXaZlKGs0Zkw9h0S775870zksa+k7c2Fy10rJ0nyKJ1piC/UpsNljeVxe3IaXte7n73Ho01faL+c&#10;rt4+Kc7XWt/fDc9PICIO8S8MV31Wh4KdDv5ENohWwyhVnNQwVxOGayBJFdOB6UFNFcgil/+f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" stroked="f" strokeweight="4pt">
                <v:fill r:id="rId12" o:title="" recolor="t" rotate="t" type="tile"/>
                <v:stroke linestyle="thinThick"/>
                <v:textbox inset="14.4pt,14.4pt,14.4pt,14.4pt">
                  <w:txbxContent>
                    <w:p w14:paraId="62AE7B48" w14:textId="50B4BEF3" w:rsidR="007E2246" w:rsidRPr="001D5169" w:rsidRDefault="001D5169" w:rsidP="00506D93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</w:rPr>
                      </w:pPr>
                      <w:bookmarkStart w:id="4" w:name="_Hlk517356011"/>
                      <w:bookmarkStart w:id="5" w:name="_Hlk517356012"/>
                      <w:r w:rsidRPr="001D5169">
                        <w:rPr>
                          <w:rFonts w:cstheme="minorHAnsi"/>
                          <w:b/>
                          <w:smallCaps/>
                          <w:sz w:val="36"/>
                        </w:rPr>
                        <w:t>GJ Fire and Rescue Plans Expansion</w:t>
                      </w:r>
                    </w:p>
                    <w:bookmarkEnd w:id="4"/>
                    <w:bookmarkEnd w:id="5"/>
                    <w:p w14:paraId="6833C112" w14:textId="35B6E5F5" w:rsidR="001D5169" w:rsidRDefault="001D5169" w:rsidP="001D5169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In 2018, G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 xml:space="preserve">rand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J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>unction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Fire and Rescue 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 xml:space="preserve">is pleased to report it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acquired several new members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654E5">
                        <w:rPr>
                          <w:rFonts w:cstheme="minorHAnsi"/>
                          <w:sz w:val="24"/>
                          <w:szCs w:val="24"/>
                        </w:rPr>
                        <w:t>participated in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multiple training opportunities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from controlled burns pump training, EMT continuing education, LUCUS device training, extrication training, and so on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and completed fire truck and fire station maintenance. 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>Department members are grateful for the community’s support.</w:t>
                      </w:r>
                    </w:p>
                    <w:p w14:paraId="70220905" w14:textId="16BEF1A2" w:rsidR="006E0979" w:rsidRPr="00EE2E94" w:rsidRDefault="001D5169" w:rsidP="001D5169">
                      <w:pPr>
                        <w:spacing w:line="240" w:lineRule="auto"/>
                        <w:jc w:val="left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576C8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For 2019, </w:t>
                      </w:r>
                      <w:r w:rsidR="0033416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the fire department is excited about </w:t>
                      </w:r>
                      <w:r w:rsidRPr="00576C8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plans to expand and improve the fire station.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>The department has received 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 xml:space="preserve">generous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grant but still needs about $15,000 to meet its goal. 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>To help, d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epartment members are selling raffle tickets for Fareway grocery gift certificates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334162">
                        <w:rPr>
                          <w:rFonts w:cstheme="minorHAnsi"/>
                          <w:sz w:val="24"/>
                          <w:szCs w:val="24"/>
                        </w:rPr>
                        <w:t xml:space="preserve">with amounts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ranging from $25 to $100. Tickets are sold in $5 increments, so a $25 donation equals 5 drawing entries. Drawing entries are due Jan. 15, with the drawing Jan. 17. Contact </w:t>
                      </w:r>
                      <w:r w:rsidR="005E2AB5">
                        <w:rPr>
                          <w:rFonts w:cstheme="minorHAnsi"/>
                          <w:sz w:val="24"/>
                          <w:szCs w:val="24"/>
                        </w:rPr>
                        <w:t xml:space="preserve">Fire Chief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Adam Hoffman (370-2959) for details.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072FB" w:rsidRPr="000C6F64">
        <w:rPr>
          <w:b/>
          <w:noProof/>
          <w:color w:val="FF0000"/>
        </w:rPr>
        <w:drawing>
          <wp:anchor distT="0" distB="0" distL="114300" distR="114300" simplePos="0" relativeHeight="251709440" behindDoc="0" locked="0" layoutInCell="1" allowOverlap="1" wp14:anchorId="06BDE45D" wp14:editId="1B75E78B">
            <wp:simplePos x="0" y="0"/>
            <wp:positionH relativeFrom="margin">
              <wp:posOffset>5048885</wp:posOffset>
            </wp:positionH>
            <wp:positionV relativeFrom="margin">
              <wp:posOffset>438785</wp:posOffset>
            </wp:positionV>
            <wp:extent cx="2141855" cy="847725"/>
            <wp:effectExtent l="0" t="635" r="0" b="0"/>
            <wp:wrapSquare wrapText="bothSides"/>
            <wp:docPr id="4" name="Picture 4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BAA" w:rsidRPr="000C6F64">
        <w:rPr>
          <w:rFonts w:eastAsia="MS Mincho" w:cs="Times New Roman"/>
          <w:b/>
          <w:sz w:val="24"/>
          <w:szCs w:val="24"/>
          <w:lang w:eastAsia="en-US"/>
        </w:rPr>
        <w:t>Historical presentations</w:t>
      </w:r>
      <w:r w:rsidR="009E4BAA" w:rsidRPr="009E4BA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9E4BAA" w:rsidRPr="00EF34EA">
        <w:rPr>
          <w:rFonts w:eastAsia="MS Mincho" w:cs="Times New Roman"/>
          <w:b/>
          <w:sz w:val="24"/>
          <w:szCs w:val="24"/>
          <w:lang w:eastAsia="en-US"/>
        </w:rPr>
        <w:t>are planned</w:t>
      </w:r>
      <w:r w:rsidR="009E4BAA" w:rsidRPr="009E4BA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9E4BAA" w:rsidRPr="0025512C">
        <w:rPr>
          <w:rFonts w:eastAsia="MS Mincho" w:cs="Times New Roman"/>
          <w:b/>
          <w:sz w:val="24"/>
          <w:szCs w:val="24"/>
          <w:lang w:eastAsia="en-US"/>
        </w:rPr>
        <w:t xml:space="preserve">for Aug. 2 and 4. </w:t>
      </w:r>
      <w:r w:rsidR="009E4BAA" w:rsidRPr="009E4BAA">
        <w:rPr>
          <w:rFonts w:eastAsia="MS Mincho" w:cs="Times New Roman"/>
          <w:sz w:val="24"/>
          <w:szCs w:val="24"/>
          <w:lang w:eastAsia="en-US"/>
        </w:rPr>
        <w:t>The Greene County Historical Society will host its monthly meeting on Friday with a noon meal followed by a program at 1 p.m. On Sunday, GJ 150 and the Greene County Historical Society will co-sponsor a presentation, “Grand Junction: 150 Years of Transportation and Transitions.”</w:t>
      </w:r>
    </w:p>
    <w:p w14:paraId="03F3D28F" w14:textId="77777777" w:rsidR="00287B2A" w:rsidRPr="00374C91" w:rsidRDefault="00287B2A" w:rsidP="00DD29B2">
      <w:pPr>
        <w:spacing w:after="60" w:line="240" w:lineRule="auto"/>
        <w:jc w:val="left"/>
        <w:rPr>
          <w:rFonts w:cs="Calibri"/>
          <w:color w:val="FF0000"/>
          <w:sz w:val="24"/>
        </w:rPr>
      </w:pPr>
    </w:p>
    <w:p w14:paraId="4AEDC554" w14:textId="2A087A94" w:rsidR="005D030D" w:rsidRPr="00374C91" w:rsidRDefault="00287B2A" w:rsidP="00DD29B2">
      <w:pPr>
        <w:spacing w:after="60" w:line="240" w:lineRule="auto"/>
        <w:jc w:val="left"/>
        <w:rPr>
          <w:rFonts w:cs="Calibri"/>
          <w:color w:val="FF0000"/>
          <w:sz w:val="24"/>
        </w:rPr>
      </w:pPr>
      <w:r>
        <w:rPr>
          <w:rFonts w:eastAsia="MS Mincho" w:cs="Times New Roman"/>
          <w:sz w:val="24"/>
          <w:szCs w:val="24"/>
          <w:lang w:eastAsia="en-US"/>
        </w:rPr>
        <w:t>T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he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Centennial Time Capsule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25512C">
        <w:rPr>
          <w:rFonts w:eastAsia="MS Mincho" w:cs="Times New Roman"/>
          <w:sz w:val="24"/>
          <w:szCs w:val="24"/>
          <w:lang w:eastAsia="en-US"/>
        </w:rPr>
        <w:t xml:space="preserve">that was </w:t>
      </w:r>
      <w:r w:rsidRPr="00287B2A">
        <w:rPr>
          <w:rFonts w:eastAsia="MS Mincho" w:cs="Times New Roman"/>
          <w:sz w:val="24"/>
          <w:szCs w:val="24"/>
          <w:lang w:eastAsia="en-US"/>
        </w:rPr>
        <w:t>buried in front of the old Legion Hall during the Centennial Celebration in July 1969</w:t>
      </w:r>
      <w:r>
        <w:rPr>
          <w:rFonts w:eastAsia="MS Mincho" w:cs="Times New Roman"/>
          <w:sz w:val="24"/>
          <w:szCs w:val="24"/>
          <w:lang w:eastAsia="en-US"/>
        </w:rPr>
        <w:t xml:space="preserve"> will be opened, and 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ac</w:t>
      </w:r>
      <w:r w:rsidRPr="000C6F64">
        <w:rPr>
          <w:rFonts w:eastAsia="MS Mincho" w:cs="Times New Roman"/>
          <w:b/>
          <w:sz w:val="24"/>
          <w:szCs w:val="24"/>
          <w:lang w:eastAsia="en-US"/>
        </w:rPr>
        <w:t>tivities for kids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>
        <w:rPr>
          <w:rFonts w:eastAsia="MS Mincho" w:cs="Times New Roman"/>
          <w:sz w:val="24"/>
          <w:szCs w:val="24"/>
          <w:lang w:eastAsia="en-US"/>
        </w:rPr>
        <w:t>include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>
        <w:rPr>
          <w:rFonts w:eastAsia="MS Mincho" w:cs="Times New Roman"/>
          <w:sz w:val="24"/>
          <w:szCs w:val="24"/>
          <w:lang w:eastAsia="en-US"/>
        </w:rPr>
        <w:t>c</w:t>
      </w:r>
      <w:r w:rsidRPr="00287B2A">
        <w:rPr>
          <w:rFonts w:eastAsia="MS Mincho" w:cs="Times New Roman"/>
          <w:sz w:val="24"/>
          <w:szCs w:val="24"/>
          <w:lang w:eastAsia="en-US"/>
        </w:rPr>
        <w:t>arnival rides, inflatables</w:t>
      </w:r>
      <w:r>
        <w:rPr>
          <w:rFonts w:eastAsia="MS Mincho" w:cs="Times New Roman"/>
          <w:sz w:val="24"/>
          <w:szCs w:val="24"/>
          <w:lang w:eastAsia="en-US"/>
        </w:rPr>
        <w:t>,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and concessions</w:t>
      </w:r>
      <w:r>
        <w:rPr>
          <w:rFonts w:eastAsia="MS Mincho" w:cs="Times New Roman"/>
          <w:sz w:val="24"/>
          <w:szCs w:val="24"/>
          <w:lang w:eastAsia="en-US"/>
        </w:rPr>
        <w:t>.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 w:rsidRPr="0025512C">
        <w:rPr>
          <w:rFonts w:eastAsia="MS Mincho" w:cs="Times New Roman"/>
          <w:b/>
          <w:sz w:val="24"/>
          <w:szCs w:val="24"/>
          <w:lang w:eastAsia="en-US"/>
        </w:rPr>
        <w:t>Blank Park Zoo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will have </w:t>
      </w:r>
      <w:r>
        <w:rPr>
          <w:rFonts w:eastAsia="MS Mincho" w:cs="Times New Roman"/>
          <w:sz w:val="24"/>
          <w:szCs w:val="24"/>
          <w:lang w:eastAsia="en-US"/>
        </w:rPr>
        <w:t>its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 popular petting zoo on Main Street on Saturday afternoon after the parade. </w:t>
      </w:r>
      <w:r w:rsidRPr="0025512C">
        <w:rPr>
          <w:rFonts w:eastAsia="MS Mincho" w:cs="Times New Roman"/>
          <w:b/>
          <w:sz w:val="24"/>
          <w:szCs w:val="24"/>
          <w:lang w:eastAsia="en-US"/>
        </w:rPr>
        <w:t>G</w:t>
      </w:r>
      <w:r w:rsidRPr="0025512C">
        <w:rPr>
          <w:rFonts w:eastAsia="MS Mincho" w:cs="Times New Roman"/>
          <w:b/>
          <w:sz w:val="24"/>
          <w:szCs w:val="24"/>
          <w:lang w:eastAsia="en-US"/>
        </w:rPr>
        <w:t xml:space="preserve">ames </w:t>
      </w:r>
      <w:r w:rsidR="0025512C" w:rsidRPr="0025512C">
        <w:rPr>
          <w:rFonts w:eastAsia="MS Mincho" w:cs="Times New Roman"/>
          <w:b/>
          <w:sz w:val="24"/>
          <w:szCs w:val="24"/>
          <w:lang w:eastAsia="en-US"/>
        </w:rPr>
        <w:t>are planned</w:t>
      </w:r>
      <w:r w:rsidR="0025512C">
        <w:rPr>
          <w:rFonts w:eastAsia="MS Mincho" w:cs="Times New Roman"/>
          <w:sz w:val="24"/>
          <w:szCs w:val="24"/>
          <w:lang w:eastAsia="en-US"/>
        </w:rPr>
        <w:t xml:space="preserve"> also </w:t>
      </w:r>
      <w:r w:rsidRPr="00287B2A">
        <w:rPr>
          <w:rFonts w:eastAsia="MS Mincho" w:cs="Times New Roman"/>
          <w:sz w:val="24"/>
          <w:szCs w:val="24"/>
          <w:lang w:eastAsia="en-US"/>
        </w:rPr>
        <w:t xml:space="preserve">at the sports court </w:t>
      </w:r>
      <w:r w:rsidR="0025512C">
        <w:rPr>
          <w:rFonts w:eastAsia="MS Mincho" w:cs="Times New Roman"/>
          <w:sz w:val="24"/>
          <w:szCs w:val="24"/>
          <w:lang w:eastAsia="en-US"/>
        </w:rPr>
        <w:t xml:space="preserve">as well as </w:t>
      </w:r>
      <w:r w:rsidRPr="00287B2A">
        <w:rPr>
          <w:rFonts w:eastAsia="MS Mincho" w:cs="Times New Roman"/>
          <w:sz w:val="24"/>
          <w:szCs w:val="24"/>
          <w:lang w:eastAsia="en-US"/>
        </w:rPr>
        <w:t>kickball at Dutton Park</w:t>
      </w:r>
      <w:r w:rsidR="0025512C">
        <w:rPr>
          <w:rFonts w:eastAsia="MS Mincho" w:cs="Times New Roman"/>
          <w:sz w:val="24"/>
          <w:szCs w:val="24"/>
          <w:lang w:eastAsia="en-US"/>
        </w:rPr>
        <w:t xml:space="preserve"> Ball Field</w:t>
      </w:r>
      <w:r w:rsidRPr="00287B2A">
        <w:rPr>
          <w:rFonts w:eastAsia="MS Mincho" w:cs="Times New Roman"/>
          <w:sz w:val="24"/>
          <w:szCs w:val="24"/>
          <w:lang w:eastAsia="en-US"/>
        </w:rPr>
        <w:t>.</w:t>
      </w:r>
    </w:p>
    <w:p w14:paraId="1EB7FD76" w14:textId="7748261D" w:rsidR="005D030D" w:rsidRPr="00374C91" w:rsidRDefault="001D4467" w:rsidP="00DD29B2">
      <w:pPr>
        <w:spacing w:after="60" w:line="240" w:lineRule="auto"/>
        <w:jc w:val="left"/>
        <w:rPr>
          <w:rFonts w:cs="Calibri"/>
          <w:color w:val="FF0000"/>
          <w:sz w:val="24"/>
        </w:rPr>
      </w:pPr>
      <w:r>
        <w:rPr>
          <w:rFonts w:eastAsia="MS Mincho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70833E" wp14:editId="5B2DE037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1533525" cy="1419225"/>
                <wp:effectExtent l="0" t="0" r="28575" b="285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B9580" w14:textId="69E88128" w:rsidR="00703F91" w:rsidRDefault="00EB16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4109C" wp14:editId="09FF8B87">
                                  <wp:extent cx="1280160" cy="1271016"/>
                                  <wp:effectExtent l="0" t="0" r="0" b="5715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71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083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.75pt;margin-top:1.5pt;width:120.75pt;height:11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" fillcolor="white [3201]" strokeweight=".5pt">
                <v:textbox>
                  <w:txbxContent>
                    <w:p w14:paraId="421B9580" w14:textId="69E88128" w:rsidR="00703F91" w:rsidRDefault="00EB1695">
                      <w:r>
                        <w:rPr>
                          <w:noProof/>
                        </w:rPr>
                        <w:drawing>
                          <wp:inline distT="0" distB="0" distL="0" distR="0" wp14:anchorId="2F54109C" wp14:editId="09FF8B87">
                            <wp:extent cx="1280160" cy="1271016"/>
                            <wp:effectExtent l="0" t="0" r="0" b="5715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1271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B2A" w:rsidRPr="00DD29B2">
        <w:rPr>
          <w:rFonts w:eastAsia="MS Mincho" w:cs="Times New Roman"/>
          <w:sz w:val="24"/>
          <w:szCs w:val="24"/>
          <w:lang w:eastAsia="en-US"/>
        </w:rPr>
        <w:t xml:space="preserve">A complete schedule will be finalized </w:t>
      </w:r>
      <w:r w:rsidR="00287B2A">
        <w:rPr>
          <w:rFonts w:eastAsia="MS Mincho" w:cs="Times New Roman"/>
          <w:sz w:val="24"/>
          <w:szCs w:val="24"/>
          <w:lang w:eastAsia="en-US"/>
        </w:rPr>
        <w:t>soon</w:t>
      </w:r>
      <w:r w:rsidR="00287B2A" w:rsidRPr="00DD29B2">
        <w:rPr>
          <w:rFonts w:eastAsia="MS Mincho" w:cs="Times New Roman"/>
          <w:sz w:val="24"/>
          <w:szCs w:val="24"/>
          <w:lang w:eastAsia="en-US"/>
        </w:rPr>
        <w:t>.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287B2A" w:rsidRPr="0025512C">
        <w:rPr>
          <w:rFonts w:eastAsia="MS Mincho" w:cs="Times New Roman"/>
          <w:b/>
          <w:sz w:val="24"/>
          <w:szCs w:val="24"/>
          <w:lang w:eastAsia="en-US"/>
        </w:rPr>
        <w:t>If you would like to</w:t>
      </w:r>
      <w:r w:rsidR="0047699B" w:rsidRPr="0025512C">
        <w:rPr>
          <w:rFonts w:eastAsia="MS Mincho" w:cs="Times New Roman"/>
          <w:b/>
          <w:sz w:val="24"/>
          <w:szCs w:val="24"/>
          <w:lang w:eastAsia="en-US"/>
        </w:rPr>
        <w:t xml:space="preserve"> help</w:t>
      </w:r>
      <w:r w:rsidR="0047699B">
        <w:rPr>
          <w:rFonts w:eastAsia="MS Mincho" w:cs="Times New Roman"/>
          <w:sz w:val="24"/>
          <w:szCs w:val="24"/>
          <w:lang w:eastAsia="en-US"/>
        </w:rPr>
        <w:t xml:space="preserve"> with our </w:t>
      </w:r>
      <w:r w:rsidR="00BF7A19">
        <w:rPr>
          <w:rFonts w:eastAsia="MS Mincho" w:cs="Times New Roman"/>
          <w:sz w:val="24"/>
          <w:szCs w:val="24"/>
          <w:lang w:eastAsia="en-US"/>
        </w:rPr>
        <w:t xml:space="preserve">150th anniversary </w:t>
      </w:r>
      <w:r w:rsidR="0047699B">
        <w:rPr>
          <w:rFonts w:eastAsia="MS Mincho" w:cs="Times New Roman"/>
          <w:sz w:val="24"/>
          <w:szCs w:val="24"/>
          <w:lang w:eastAsia="en-US"/>
        </w:rPr>
        <w:t>celebration – either with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 xml:space="preserve"> a financial contribution or </w:t>
      </w:r>
      <w:r w:rsidR="0047699B">
        <w:rPr>
          <w:rFonts w:eastAsia="MS Mincho" w:cs="Times New Roman"/>
          <w:sz w:val="24"/>
          <w:szCs w:val="24"/>
          <w:lang w:eastAsia="en-US"/>
        </w:rPr>
        <w:t xml:space="preserve">by 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>volunteer</w:t>
      </w:r>
      <w:r w:rsidR="0025512C">
        <w:rPr>
          <w:rFonts w:eastAsia="MS Mincho" w:cs="Times New Roman"/>
          <w:sz w:val="24"/>
          <w:szCs w:val="24"/>
          <w:lang w:eastAsia="en-US"/>
        </w:rPr>
        <w:t>ing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 xml:space="preserve"> </w:t>
      </w:r>
      <w:r w:rsidR="0047699B">
        <w:rPr>
          <w:rFonts w:eastAsia="MS Mincho" w:cs="Times New Roman"/>
          <w:sz w:val="24"/>
          <w:szCs w:val="24"/>
          <w:lang w:eastAsia="en-US"/>
        </w:rPr>
        <w:t xml:space="preserve">– </w:t>
      </w:r>
      <w:r w:rsidR="0047699B" w:rsidRPr="0025512C">
        <w:rPr>
          <w:rFonts w:eastAsia="MS Mincho" w:cs="Times New Roman"/>
          <w:b/>
          <w:sz w:val="24"/>
          <w:szCs w:val="24"/>
          <w:lang w:eastAsia="en-US"/>
        </w:rPr>
        <w:t xml:space="preserve">please </w:t>
      </w:r>
      <w:r w:rsidR="00287B2A" w:rsidRPr="0025512C">
        <w:rPr>
          <w:rFonts w:eastAsia="MS Mincho" w:cs="Times New Roman"/>
          <w:b/>
          <w:sz w:val="24"/>
          <w:szCs w:val="24"/>
          <w:lang w:eastAsia="en-US"/>
        </w:rPr>
        <w:t>contact a member of the Steering Committee: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 xml:space="preserve"> Melanie Frantz, Randy Frantz, Jacob Fester, Amber Richards, Jeremy Richards, Derek Kennedy</w:t>
      </w:r>
      <w:r w:rsidR="00287B2A">
        <w:rPr>
          <w:rFonts w:eastAsia="MS Mincho" w:cs="Times New Roman"/>
          <w:sz w:val="24"/>
          <w:szCs w:val="24"/>
          <w:lang w:eastAsia="en-US"/>
        </w:rPr>
        <w:t>,</w:t>
      </w:r>
      <w:r w:rsidR="00287B2A" w:rsidRPr="00287B2A">
        <w:rPr>
          <w:rFonts w:eastAsia="MS Mincho" w:cs="Times New Roman"/>
          <w:sz w:val="24"/>
          <w:szCs w:val="24"/>
          <w:lang w:eastAsia="en-US"/>
        </w:rPr>
        <w:t xml:space="preserve"> and Alan Robinson.</w:t>
      </w:r>
      <w:r w:rsidR="00287B2A">
        <w:rPr>
          <w:rFonts w:eastAsia="MS Mincho" w:cs="Times New Roman"/>
          <w:sz w:val="24"/>
          <w:szCs w:val="24"/>
          <w:lang w:eastAsia="en-US"/>
        </w:rPr>
        <w:t xml:space="preserve"> </w:t>
      </w:r>
    </w:p>
    <w:p w14:paraId="019D5EEE" w14:textId="6FF21E6E" w:rsidR="003F0399" w:rsidRPr="003F0399" w:rsidRDefault="0048005B" w:rsidP="00EB3508">
      <w:pPr>
        <w:spacing w:line="240" w:lineRule="auto"/>
        <w:jc w:val="left"/>
        <w:rPr>
          <w:b/>
          <w:smallCaps/>
          <w:sz w:val="40"/>
          <w:szCs w:val="48"/>
        </w:rPr>
      </w:pPr>
      <w:r w:rsidRPr="00330B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65C53F8" wp14:editId="07AC56FC">
                <wp:simplePos x="0" y="0"/>
                <wp:positionH relativeFrom="column">
                  <wp:posOffset>3524250</wp:posOffset>
                </wp:positionH>
                <wp:positionV relativeFrom="paragraph">
                  <wp:posOffset>15875</wp:posOffset>
                </wp:positionV>
                <wp:extent cx="2943225" cy="6572250"/>
                <wp:effectExtent l="0" t="0" r="2857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57225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D5002" w14:textId="1FF14444" w:rsidR="004C3CF1" w:rsidRPr="00E80E4A" w:rsidRDefault="004C3CF1" w:rsidP="00D02F3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Home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t</w:t>
                            </w: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 xml:space="preserve">own 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Update</w:t>
                            </w:r>
                          </w:p>
                          <w:p w14:paraId="70C82DA9" w14:textId="72A8DC71" w:rsidR="00031DBB" w:rsidRPr="007478BD" w:rsidRDefault="0048005B" w:rsidP="0048005B">
                            <w:pPr>
                              <w:spacing w:before="120"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Message from </w:t>
                            </w:r>
                            <w:r w:rsidR="00D02F3F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the </w:t>
                            </w:r>
                            <w:r w:rsidR="00031DBB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Mayor</w:t>
                            </w:r>
                            <w:r w:rsidR="00CF4308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6713EF31" w14:textId="00CF3758" w:rsidR="000B36FB" w:rsidRDefault="000B36FB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our ongoing efforts to </w:t>
                            </w:r>
                            <w:r w:rsidR="003E599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improve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our town, one of our</w:t>
                            </w:r>
                            <w:r w:rsidRPr="000B36F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goals</w:t>
                            </w:r>
                            <w:r w:rsidR="00802E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this year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is better</w:t>
                            </w:r>
                            <w:r w:rsidRPr="000B36F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36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enforcing our Rental Property Code</w:t>
                            </w:r>
                            <w:r w:rsidRPr="000B36F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Over the past few months Council has heard presentations from a home inspector and the Boone Fire Chief on how to implement inspections and how they are conducted. </w:t>
                            </w:r>
                          </w:p>
                          <w:p w14:paraId="690589EA" w14:textId="294B7630" w:rsidR="006450A7" w:rsidRDefault="006450A7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Code of Ordinances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which </w:t>
                            </w:r>
                            <w:r w:rsid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on our website, includes a chapter on our Rental Code (Chapter 5 of Title III). </w:t>
                            </w:r>
                            <w:r w:rsid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includes </w:t>
                            </w:r>
                            <w:r w:rsidRPr="006F22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registration of rental </w:t>
                            </w:r>
                            <w:r w:rsidR="00D173BA" w:rsidRPr="006F22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premises</w:t>
                            </w:r>
                            <w:r w:rsidRPr="006F22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73BA" w:rsidRPr="006F226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with rental permits issued by the city and annual self-inspections</w:t>
                            </w:r>
                            <w:r w:rsidR="00D173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 the properties. </w:t>
                            </w:r>
                            <w:r w:rsid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year we will work to apply this Code as well as take s</w:t>
                            </w:r>
                            <w:r w:rsidR="00D173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teps to </w:t>
                            </w:r>
                            <w:r w:rsid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implement Council-designated inspections.</w:t>
                            </w:r>
                          </w:p>
                          <w:p w14:paraId="5A291D42" w14:textId="77777777" w:rsidR="00745AF8" w:rsidRDefault="00037C43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6" w:name="_Hlk525896945"/>
                            <w:r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addition, w</w:t>
                            </w:r>
                            <w:r w:rsidR="00031DB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are </w:t>
                            </w:r>
                            <w:r w:rsidR="006F226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continuing to </w:t>
                            </w:r>
                            <w:r w:rsidR="00031DB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work on </w:t>
                            </w:r>
                            <w:r w:rsidR="006F226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Main Street improvements and </w:t>
                            </w:r>
                            <w:r w:rsidR="00031DB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sewer infrastructure solutions.</w:t>
                            </w:r>
                            <w:r w:rsidR="006F226B" w:rsidRPr="006F22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099D95" w14:textId="789E5E07" w:rsidR="004D722A" w:rsidRDefault="005F5554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Also, p</w:t>
                            </w:r>
                            <w:r w:rsidR="004D72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lease take a moment to fill out the survey included with this newsletter. We value your input on our community needs as we move into 2019. </w:t>
                            </w:r>
                          </w:p>
                          <w:p w14:paraId="6697C14A" w14:textId="3CAAC1E6" w:rsidR="00D02F3F" w:rsidRDefault="00D02F3F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appreciate your ideas and support</w:t>
                            </w:r>
                            <w:r w:rsidR="00D3404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continue to improve our town.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02F3F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Brock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DD6014" w14:textId="77777777" w:rsidR="004D722A" w:rsidRDefault="004D722A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bookmarkEnd w:id="6"/>
                          <w:p w14:paraId="5ED96139" w14:textId="5B14950E" w:rsidR="007478BD" w:rsidRPr="007C04AB" w:rsidRDefault="007C04AB" w:rsidP="0048005B">
                            <w:pPr>
                              <w:spacing w:before="120"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 w:rsidRPr="007C04AB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Newsletter by Email</w:t>
                            </w:r>
                          </w:p>
                          <w:p w14:paraId="73B8E4C1" w14:textId="4686D62F" w:rsidR="00AE7D0F" w:rsidRPr="004D722A" w:rsidRDefault="004D722A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D72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If you would like to receive this newsletter via email, please notify Melody or Barbara in the clerk’s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53F8" id="Text Box 17" o:spid="_x0000_s1030" type="#_x0000_t202" style="position:absolute;margin-left:277.5pt;margin-top:1.25pt;width:231.75pt;height:517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" fillcolor="white [3201]" strokecolor="black [3200]" strokeweight=".25pt">
                <v:textbox>
                  <w:txbxContent>
                    <w:p w14:paraId="547D5002" w14:textId="1FF14444" w:rsidR="004C3CF1" w:rsidRPr="00E80E4A" w:rsidRDefault="004C3CF1" w:rsidP="00D02F3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Home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t</w:t>
                      </w: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 xml:space="preserve">own 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Update</w:t>
                      </w:r>
                    </w:p>
                    <w:p w14:paraId="70C82DA9" w14:textId="72A8DC71" w:rsidR="00031DBB" w:rsidRPr="007478BD" w:rsidRDefault="0048005B" w:rsidP="0048005B">
                      <w:pPr>
                        <w:spacing w:before="120"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Message from </w:t>
                      </w:r>
                      <w:r w:rsidR="00D02F3F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the </w:t>
                      </w:r>
                      <w:r w:rsidR="00031DBB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Mayor</w:t>
                      </w:r>
                      <w:r w:rsidR="00CF4308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 </w:t>
                      </w:r>
                    </w:p>
                    <w:p w14:paraId="6713EF31" w14:textId="00CF3758" w:rsidR="000B36FB" w:rsidRDefault="000B36FB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In our ongoing efforts to </w:t>
                      </w:r>
                      <w:r w:rsidR="003E5991">
                        <w:rPr>
                          <w:rFonts w:cstheme="minorHAnsi"/>
                          <w:sz w:val="24"/>
                          <w:szCs w:val="24"/>
                        </w:rPr>
                        <w:t>improve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our town, one of our</w:t>
                      </w:r>
                      <w:r w:rsidRPr="000B36F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goals</w:t>
                      </w:r>
                      <w:r w:rsidR="00802E7C">
                        <w:rPr>
                          <w:rFonts w:cstheme="minorHAnsi"/>
                          <w:sz w:val="24"/>
                          <w:szCs w:val="24"/>
                        </w:rPr>
                        <w:t xml:space="preserve"> this year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is better</w:t>
                      </w:r>
                      <w:r w:rsidRPr="000B36F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0B36F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enforcing our Rental Property Code</w:t>
                      </w:r>
                      <w:r w:rsidRPr="000B36FB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Over the past few months Council has heard presentations from a home inspector and the Boone Fire Chief on how to implement inspections and how they are conducted. </w:t>
                      </w:r>
                    </w:p>
                    <w:p w14:paraId="690589EA" w14:textId="294B7630" w:rsidR="006450A7" w:rsidRDefault="006450A7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Our </w:t>
                      </w:r>
                      <w:r w:rsidRPr="006F226B">
                        <w:rPr>
                          <w:rFonts w:cstheme="minorHAnsi"/>
                          <w:sz w:val="24"/>
                          <w:szCs w:val="24"/>
                        </w:rPr>
                        <w:t>Code of Ordinances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which </w:t>
                      </w:r>
                      <w:r w:rsidR="006F226B">
                        <w:rPr>
                          <w:rFonts w:cstheme="minorHAnsi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on our website, includes a chapter on our Rental Code (Chapter 5 of Title III). </w:t>
                      </w:r>
                      <w:r w:rsidR="006F226B">
                        <w:rPr>
                          <w:rFonts w:cstheme="minorHAnsi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includes </w:t>
                      </w:r>
                      <w:r w:rsidRPr="006F226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registration of rental </w:t>
                      </w:r>
                      <w:r w:rsidR="00D173BA" w:rsidRPr="006F226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premises</w:t>
                      </w:r>
                      <w:r w:rsidRPr="006F226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173BA" w:rsidRPr="006F226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with rental permits issued by the city and annual self-inspections</w:t>
                      </w:r>
                      <w:r w:rsidR="00D173BA">
                        <w:rPr>
                          <w:rFonts w:cstheme="minorHAnsi"/>
                          <w:sz w:val="24"/>
                          <w:szCs w:val="24"/>
                        </w:rPr>
                        <w:t xml:space="preserve"> of the properties. </w:t>
                      </w:r>
                      <w:r w:rsidR="006F226B">
                        <w:rPr>
                          <w:rFonts w:cstheme="minorHAnsi"/>
                          <w:sz w:val="24"/>
                          <w:szCs w:val="24"/>
                        </w:rPr>
                        <w:t>This year we will work to apply this Code as well as take s</w:t>
                      </w:r>
                      <w:r w:rsidR="00D173BA">
                        <w:rPr>
                          <w:rFonts w:cstheme="minorHAnsi"/>
                          <w:sz w:val="24"/>
                          <w:szCs w:val="24"/>
                        </w:rPr>
                        <w:t xml:space="preserve">teps to </w:t>
                      </w:r>
                      <w:r w:rsidR="006F226B">
                        <w:rPr>
                          <w:rFonts w:cstheme="minorHAnsi"/>
                          <w:sz w:val="24"/>
                          <w:szCs w:val="24"/>
                        </w:rPr>
                        <w:t>implement Council-designated inspections.</w:t>
                      </w:r>
                    </w:p>
                    <w:p w14:paraId="5A291D42" w14:textId="77777777" w:rsidR="00745AF8" w:rsidRDefault="00037C43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7" w:name="_Hlk525896945"/>
                      <w:r w:rsidRPr="006F226B">
                        <w:rPr>
                          <w:rFonts w:cstheme="minorHAnsi"/>
                          <w:sz w:val="24"/>
                          <w:szCs w:val="24"/>
                        </w:rPr>
                        <w:t>In addition, w</w:t>
                      </w:r>
                      <w:r w:rsidR="00031DBB" w:rsidRPr="006F226B">
                        <w:rPr>
                          <w:rFonts w:cstheme="minorHAnsi"/>
                          <w:sz w:val="24"/>
                          <w:szCs w:val="24"/>
                        </w:rPr>
                        <w:t xml:space="preserve">e are </w:t>
                      </w:r>
                      <w:r w:rsidR="006F226B" w:rsidRPr="006F226B">
                        <w:rPr>
                          <w:rFonts w:cstheme="minorHAnsi"/>
                          <w:sz w:val="24"/>
                          <w:szCs w:val="24"/>
                        </w:rPr>
                        <w:t xml:space="preserve">continuing to </w:t>
                      </w:r>
                      <w:r w:rsidR="00031DBB" w:rsidRPr="006F226B">
                        <w:rPr>
                          <w:rFonts w:cstheme="minorHAnsi"/>
                          <w:sz w:val="24"/>
                          <w:szCs w:val="24"/>
                        </w:rPr>
                        <w:t xml:space="preserve">work on </w:t>
                      </w:r>
                      <w:r w:rsidR="006F226B" w:rsidRPr="006F226B">
                        <w:rPr>
                          <w:rFonts w:cstheme="minorHAnsi"/>
                          <w:sz w:val="24"/>
                          <w:szCs w:val="24"/>
                        </w:rPr>
                        <w:t xml:space="preserve">Main Street improvements and </w:t>
                      </w:r>
                      <w:r w:rsidR="00031DBB" w:rsidRPr="006F226B">
                        <w:rPr>
                          <w:rFonts w:cstheme="minorHAnsi"/>
                          <w:sz w:val="24"/>
                          <w:szCs w:val="24"/>
                        </w:rPr>
                        <w:t>sewer infrastructure solutions.</w:t>
                      </w:r>
                      <w:r w:rsidR="006F226B" w:rsidRPr="006F226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099D95" w14:textId="789E5E07" w:rsidR="004D722A" w:rsidRDefault="005F5554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Also, p</w:t>
                      </w:r>
                      <w:r w:rsidR="004D722A">
                        <w:rPr>
                          <w:rFonts w:cstheme="minorHAnsi"/>
                          <w:sz w:val="24"/>
                          <w:szCs w:val="24"/>
                        </w:rPr>
                        <w:t xml:space="preserve">lease take a moment to fill out the survey included with this newsletter. We value your input on our community needs as we move into 2019. </w:t>
                      </w:r>
                    </w:p>
                    <w:p w14:paraId="6697C14A" w14:textId="3CAAC1E6" w:rsidR="00D02F3F" w:rsidRDefault="00D02F3F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appreciate your ideas and support</w:t>
                      </w:r>
                      <w:r w:rsidR="00D34044">
                        <w:rPr>
                          <w:rFonts w:cstheme="minorHAnsi"/>
                          <w:sz w:val="24"/>
                          <w:szCs w:val="24"/>
                        </w:rPr>
                        <w:t xml:space="preserve"> to continue to improve our town.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– </w:t>
                      </w:r>
                      <w:r w:rsidRPr="00D02F3F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>Brock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DD6014" w14:textId="77777777" w:rsidR="004D722A" w:rsidRDefault="004D722A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bookmarkEnd w:id="7"/>
                    <w:p w14:paraId="5ED96139" w14:textId="5B14950E" w:rsidR="007478BD" w:rsidRPr="007C04AB" w:rsidRDefault="007C04AB" w:rsidP="0048005B">
                      <w:pPr>
                        <w:spacing w:before="120"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 w:rsidRPr="007C04AB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Newsletter by Email</w:t>
                      </w:r>
                    </w:p>
                    <w:p w14:paraId="73B8E4C1" w14:textId="4686D62F" w:rsidR="00AE7D0F" w:rsidRPr="004D722A" w:rsidRDefault="004D722A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D722A">
                        <w:rPr>
                          <w:rFonts w:cstheme="minorHAnsi"/>
                          <w:sz w:val="24"/>
                          <w:szCs w:val="24"/>
                        </w:rPr>
                        <w:t>If you would like to receive this newsletter via email, please notify Melody or Barbara in the clerk’s office.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2FB">
        <w:rPr>
          <w:b/>
          <w:smallCaps/>
          <w:sz w:val="40"/>
          <w:szCs w:val="48"/>
        </w:rPr>
        <w:t xml:space="preserve">Near Record Turnout for </w:t>
      </w:r>
      <w:r w:rsidR="003F0399" w:rsidRPr="003F0399">
        <w:rPr>
          <w:b/>
          <w:smallCaps/>
          <w:sz w:val="40"/>
          <w:szCs w:val="48"/>
        </w:rPr>
        <w:t>Jingle Into Junction</w:t>
      </w:r>
      <w:r w:rsidR="003F0399">
        <w:rPr>
          <w:b/>
          <w:smallCaps/>
          <w:sz w:val="40"/>
          <w:szCs w:val="48"/>
        </w:rPr>
        <w:t xml:space="preserve"> </w:t>
      </w:r>
    </w:p>
    <w:p w14:paraId="303C0502" w14:textId="1DD93BE5" w:rsidR="003F0399" w:rsidRDefault="004C36D7" w:rsidP="00EB3508">
      <w:pPr>
        <w:spacing w:line="240" w:lineRule="auto"/>
        <w:jc w:val="left"/>
        <w:rPr>
          <w:b/>
          <w:sz w:val="24"/>
        </w:rPr>
      </w:pPr>
      <w:r>
        <w:rPr>
          <w:sz w:val="24"/>
        </w:rPr>
        <w:t>W</w:t>
      </w:r>
      <w:r w:rsidR="00CB50A2">
        <w:rPr>
          <w:sz w:val="24"/>
        </w:rPr>
        <w:t>intry weather</w:t>
      </w:r>
      <w:r>
        <w:rPr>
          <w:sz w:val="24"/>
        </w:rPr>
        <w:t xml:space="preserve"> didn’t keep crowds from turning out </w:t>
      </w:r>
      <w:r w:rsidR="001D5169">
        <w:rPr>
          <w:sz w:val="24"/>
        </w:rPr>
        <w:t xml:space="preserve">for </w:t>
      </w:r>
      <w:r w:rsidR="003F0399">
        <w:rPr>
          <w:sz w:val="24"/>
        </w:rPr>
        <w:t>Grand Junction’s</w:t>
      </w:r>
      <w:r w:rsidR="00EB3508" w:rsidRPr="00EB3508">
        <w:rPr>
          <w:sz w:val="24"/>
        </w:rPr>
        <w:t xml:space="preserve"> annual </w:t>
      </w:r>
      <w:r w:rsidR="00EB3508" w:rsidRPr="00D02F3F">
        <w:rPr>
          <w:b/>
          <w:sz w:val="24"/>
        </w:rPr>
        <w:t xml:space="preserve">Jingle </w:t>
      </w:r>
      <w:proofErr w:type="gramStart"/>
      <w:r w:rsidR="00EB3508" w:rsidRPr="00D02F3F">
        <w:rPr>
          <w:b/>
          <w:sz w:val="24"/>
        </w:rPr>
        <w:t>Into</w:t>
      </w:r>
      <w:proofErr w:type="gramEnd"/>
      <w:r w:rsidR="00EB3508" w:rsidRPr="00D02F3F">
        <w:rPr>
          <w:b/>
          <w:sz w:val="24"/>
        </w:rPr>
        <w:t xml:space="preserve"> Junction</w:t>
      </w:r>
      <w:r>
        <w:rPr>
          <w:b/>
          <w:sz w:val="24"/>
        </w:rPr>
        <w:t>.</w:t>
      </w:r>
      <w:r w:rsidR="003F0399" w:rsidRPr="003F0399">
        <w:rPr>
          <w:sz w:val="24"/>
        </w:rPr>
        <w:t xml:space="preserve"> </w:t>
      </w:r>
    </w:p>
    <w:p w14:paraId="032F4D08" w14:textId="1AE0C9AD" w:rsidR="004C36D7" w:rsidRDefault="004C36D7" w:rsidP="004C36D7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A record number of tickets were sold for the soup-and-sandwich supper </w:t>
      </w:r>
      <w:r w:rsidR="004D722A">
        <w:rPr>
          <w:sz w:val="24"/>
        </w:rPr>
        <w:t xml:space="preserve">held </w:t>
      </w:r>
      <w:r>
        <w:rPr>
          <w:sz w:val="24"/>
        </w:rPr>
        <w:t xml:space="preserve">by </w:t>
      </w:r>
      <w:r w:rsidR="0093381C" w:rsidRPr="001D5169">
        <w:rPr>
          <w:b/>
          <w:sz w:val="24"/>
        </w:rPr>
        <w:t>Horizons</w:t>
      </w:r>
      <w:r>
        <w:rPr>
          <w:b/>
          <w:sz w:val="24"/>
        </w:rPr>
        <w:t>,</w:t>
      </w:r>
      <w:r w:rsidRPr="004C36D7">
        <w:rPr>
          <w:sz w:val="24"/>
        </w:rPr>
        <w:t xml:space="preserve"> </w:t>
      </w:r>
      <w:r>
        <w:rPr>
          <w:sz w:val="24"/>
        </w:rPr>
        <w:t>raising about $1,200</w:t>
      </w:r>
      <w:r w:rsidR="004D722A">
        <w:rPr>
          <w:sz w:val="24"/>
        </w:rPr>
        <w:t>, and t</w:t>
      </w:r>
      <w:r w:rsidR="0093381C">
        <w:rPr>
          <w:sz w:val="24"/>
        </w:rPr>
        <w:t xml:space="preserve">he </w:t>
      </w:r>
      <w:r w:rsidR="00EB3508" w:rsidRPr="00EB3508">
        <w:rPr>
          <w:sz w:val="24"/>
        </w:rPr>
        <w:t>silent auction</w:t>
      </w:r>
      <w:r w:rsidR="0078739D">
        <w:rPr>
          <w:sz w:val="24"/>
        </w:rPr>
        <w:t xml:space="preserve"> featured </w:t>
      </w:r>
      <w:r>
        <w:rPr>
          <w:sz w:val="24"/>
        </w:rPr>
        <w:t xml:space="preserve">some unusual </w:t>
      </w:r>
      <w:r w:rsidR="0078739D">
        <w:rPr>
          <w:sz w:val="24"/>
        </w:rPr>
        <w:t>gift opportunities</w:t>
      </w:r>
      <w:r>
        <w:rPr>
          <w:sz w:val="24"/>
        </w:rPr>
        <w:t xml:space="preserve">, </w:t>
      </w:r>
      <w:r w:rsidR="007C04AB">
        <w:rPr>
          <w:sz w:val="24"/>
        </w:rPr>
        <w:t>such as</w:t>
      </w:r>
      <w:r>
        <w:rPr>
          <w:sz w:val="24"/>
        </w:rPr>
        <w:t xml:space="preserve"> </w:t>
      </w:r>
      <w:r w:rsidR="0078739D">
        <w:rPr>
          <w:sz w:val="24"/>
        </w:rPr>
        <w:t>a climb up a wind turbine</w:t>
      </w:r>
      <w:r>
        <w:rPr>
          <w:sz w:val="24"/>
        </w:rPr>
        <w:t>, rais</w:t>
      </w:r>
      <w:r w:rsidR="004D722A">
        <w:rPr>
          <w:sz w:val="24"/>
        </w:rPr>
        <w:t>ing</w:t>
      </w:r>
      <w:r>
        <w:rPr>
          <w:sz w:val="24"/>
        </w:rPr>
        <w:t xml:space="preserve"> around $800.</w:t>
      </w:r>
      <w:r w:rsidR="0078739D">
        <w:rPr>
          <w:sz w:val="24"/>
        </w:rPr>
        <w:t xml:space="preserve"> </w:t>
      </w:r>
      <w:r w:rsidR="004D722A">
        <w:rPr>
          <w:sz w:val="24"/>
        </w:rPr>
        <w:t xml:space="preserve">These monies will be used for community projects in the coming year. </w:t>
      </w:r>
    </w:p>
    <w:p w14:paraId="3FCAB8A6" w14:textId="3C9DDC55" w:rsidR="003F0399" w:rsidRDefault="00330B95" w:rsidP="004C36D7">
      <w:pPr>
        <w:spacing w:line="240" w:lineRule="auto"/>
        <w:jc w:val="left"/>
        <w:rPr>
          <w:sz w:val="24"/>
        </w:rPr>
      </w:pPr>
      <w:r>
        <w:rPr>
          <w:sz w:val="24"/>
        </w:rPr>
        <w:t>In addition, t</w:t>
      </w:r>
      <w:r w:rsidR="0078739D">
        <w:rPr>
          <w:sz w:val="24"/>
        </w:rPr>
        <w:t>he</w:t>
      </w:r>
      <w:r w:rsidR="00EB3508" w:rsidRPr="00EB3508">
        <w:rPr>
          <w:sz w:val="24"/>
        </w:rPr>
        <w:t xml:space="preserve"> </w:t>
      </w:r>
      <w:r w:rsidR="00CF4308">
        <w:rPr>
          <w:b/>
          <w:sz w:val="24"/>
        </w:rPr>
        <w:t xml:space="preserve">GJ </w:t>
      </w:r>
      <w:r w:rsidR="00EB3508" w:rsidRPr="003F0399">
        <w:rPr>
          <w:b/>
          <w:sz w:val="24"/>
        </w:rPr>
        <w:t>Library</w:t>
      </w:r>
      <w:r w:rsidR="00EB3508" w:rsidRPr="00EB3508">
        <w:rPr>
          <w:sz w:val="24"/>
        </w:rPr>
        <w:t xml:space="preserve"> </w:t>
      </w:r>
      <w:r w:rsidR="0078739D">
        <w:rPr>
          <w:sz w:val="24"/>
        </w:rPr>
        <w:t>held a ba</w:t>
      </w:r>
      <w:r w:rsidR="00EB3508" w:rsidRPr="00EB3508">
        <w:rPr>
          <w:sz w:val="24"/>
        </w:rPr>
        <w:t>ke sale</w:t>
      </w:r>
      <w:r w:rsidR="003F0399">
        <w:rPr>
          <w:sz w:val="24"/>
        </w:rPr>
        <w:t xml:space="preserve"> and </w:t>
      </w:r>
      <w:r w:rsidR="0078739D">
        <w:rPr>
          <w:sz w:val="24"/>
        </w:rPr>
        <w:t xml:space="preserve">raffled </w:t>
      </w:r>
      <w:r>
        <w:rPr>
          <w:sz w:val="24"/>
        </w:rPr>
        <w:t xml:space="preserve">off </w:t>
      </w:r>
      <w:r w:rsidR="0078739D">
        <w:rPr>
          <w:sz w:val="24"/>
        </w:rPr>
        <w:t>a</w:t>
      </w:r>
      <w:r w:rsidR="003F0399">
        <w:rPr>
          <w:sz w:val="24"/>
        </w:rPr>
        <w:t xml:space="preserve"> quilt</w:t>
      </w:r>
      <w:r w:rsidR="00C62BE0">
        <w:rPr>
          <w:sz w:val="24"/>
        </w:rPr>
        <w:t xml:space="preserve">, won by Dawn Higgins, </w:t>
      </w:r>
      <w:r w:rsidR="0078739D">
        <w:rPr>
          <w:sz w:val="24"/>
        </w:rPr>
        <w:t xml:space="preserve">and </w:t>
      </w:r>
      <w:r>
        <w:rPr>
          <w:sz w:val="24"/>
        </w:rPr>
        <w:t xml:space="preserve">our </w:t>
      </w:r>
      <w:r w:rsidRPr="00330B95">
        <w:rPr>
          <w:b/>
          <w:sz w:val="24"/>
        </w:rPr>
        <w:t>GJ</w:t>
      </w:r>
      <w:r w:rsidR="00EB3508" w:rsidRPr="00EB3508">
        <w:rPr>
          <w:sz w:val="24"/>
        </w:rPr>
        <w:t xml:space="preserve"> </w:t>
      </w:r>
      <w:r w:rsidR="00EB3508" w:rsidRPr="003F0399">
        <w:rPr>
          <w:b/>
          <w:sz w:val="24"/>
        </w:rPr>
        <w:t>Fire and Rescue</w:t>
      </w:r>
      <w:r w:rsidR="00EB3508" w:rsidRPr="00EB3508">
        <w:rPr>
          <w:sz w:val="24"/>
        </w:rPr>
        <w:t xml:space="preserve"> host</w:t>
      </w:r>
      <w:r w:rsidR="0078739D">
        <w:rPr>
          <w:sz w:val="24"/>
        </w:rPr>
        <w:t>ed</w:t>
      </w:r>
      <w:r w:rsidR="00EB3508" w:rsidRPr="00EB3508">
        <w:rPr>
          <w:sz w:val="24"/>
        </w:rPr>
        <w:t xml:space="preserve"> Santa</w:t>
      </w:r>
      <w:r w:rsidR="004C36D7">
        <w:rPr>
          <w:sz w:val="24"/>
        </w:rPr>
        <w:t xml:space="preserve">, shared </w:t>
      </w:r>
      <w:proofErr w:type="gramStart"/>
      <w:r w:rsidR="004C36D7">
        <w:rPr>
          <w:sz w:val="24"/>
        </w:rPr>
        <w:t>cookies</w:t>
      </w:r>
      <w:proofErr w:type="gramEnd"/>
      <w:r w:rsidR="004C36D7">
        <w:rPr>
          <w:sz w:val="24"/>
        </w:rPr>
        <w:t xml:space="preserve"> and hot chocolate,</w:t>
      </w:r>
      <w:r w:rsidR="00EB3508" w:rsidRPr="00EB3508">
        <w:rPr>
          <w:sz w:val="24"/>
        </w:rPr>
        <w:t xml:space="preserve"> and g</w:t>
      </w:r>
      <w:r w:rsidR="0078739D">
        <w:rPr>
          <w:sz w:val="24"/>
        </w:rPr>
        <w:t>a</w:t>
      </w:r>
      <w:r w:rsidR="00EB3508" w:rsidRPr="00EB3508">
        <w:rPr>
          <w:sz w:val="24"/>
        </w:rPr>
        <w:t>ve away turkeys</w:t>
      </w:r>
      <w:r w:rsidR="0078739D">
        <w:rPr>
          <w:sz w:val="24"/>
        </w:rPr>
        <w:t>.</w:t>
      </w:r>
    </w:p>
    <w:p w14:paraId="2A87C098" w14:textId="3A597A17" w:rsidR="00802E7C" w:rsidRDefault="00330B95" w:rsidP="00802E7C">
      <w:pPr>
        <w:pStyle w:val="Plain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Plus, 15 individuals/businesses decorated or created colorful entries for t</w:t>
      </w:r>
      <w:r w:rsidR="0078739D">
        <w:rPr>
          <w:rFonts w:asciiTheme="minorHAnsi" w:hAnsiTheme="minorHAnsi"/>
          <w:sz w:val="24"/>
        </w:rPr>
        <w:t>he</w:t>
      </w:r>
      <w:r w:rsidR="0093381C" w:rsidRPr="0078739D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annual</w:t>
      </w:r>
      <w:r w:rsidR="0093381C" w:rsidRPr="0078739D">
        <w:rPr>
          <w:rFonts w:asciiTheme="minorHAnsi" w:hAnsiTheme="minorHAnsi"/>
          <w:sz w:val="24"/>
        </w:rPr>
        <w:t xml:space="preserve"> Festival of Trees, Wreaths, and Stockings</w:t>
      </w:r>
      <w:r w:rsidR="00802E7C">
        <w:rPr>
          <w:rFonts w:asciiTheme="minorHAnsi" w:hAnsiTheme="minorHAnsi"/>
          <w:sz w:val="24"/>
        </w:rPr>
        <w:t>.</w:t>
      </w:r>
      <w:r w:rsidR="0078739D">
        <w:rPr>
          <w:rFonts w:asciiTheme="minorHAnsi" w:hAnsiTheme="minorHAnsi"/>
          <w:sz w:val="24"/>
        </w:rPr>
        <w:t xml:space="preserve"> </w:t>
      </w:r>
      <w:r w:rsidR="00802E7C">
        <w:rPr>
          <w:rFonts w:asciiTheme="minorHAnsi" w:hAnsiTheme="minorHAnsi"/>
          <w:sz w:val="24"/>
        </w:rPr>
        <w:t>Proceeds from those that were for sale totaled</w:t>
      </w:r>
      <w:bookmarkStart w:id="8" w:name="_GoBack"/>
      <w:bookmarkEnd w:id="8"/>
      <w:r w:rsidR="0093381C" w:rsidRPr="0078739D">
        <w:rPr>
          <w:rFonts w:asciiTheme="minorHAnsi" w:hAnsiTheme="minorHAnsi"/>
          <w:sz w:val="24"/>
        </w:rPr>
        <w:t xml:space="preserve"> $840 </w:t>
      </w:r>
      <w:r w:rsidR="0078739D">
        <w:rPr>
          <w:rFonts w:asciiTheme="minorHAnsi" w:hAnsiTheme="minorHAnsi"/>
          <w:sz w:val="24"/>
        </w:rPr>
        <w:t>for</w:t>
      </w:r>
      <w:r w:rsidR="0093381C" w:rsidRPr="0078739D">
        <w:rPr>
          <w:rFonts w:asciiTheme="minorHAnsi" w:hAnsiTheme="minorHAnsi"/>
          <w:sz w:val="24"/>
        </w:rPr>
        <w:t xml:space="preserve"> the GJ 150 celebration. </w:t>
      </w:r>
    </w:p>
    <w:p w14:paraId="08A80B72" w14:textId="364FB2B6" w:rsidR="00EB3508" w:rsidRPr="00EB3508" w:rsidRDefault="0078739D" w:rsidP="0078739D">
      <w:pPr>
        <w:pStyle w:val="PlainText"/>
        <w:rPr>
          <w:rFonts w:cs="Calibri"/>
          <w:sz w:val="28"/>
        </w:rPr>
      </w:pPr>
      <w:r w:rsidRPr="002D70B6">
        <w:rPr>
          <w:rFonts w:asciiTheme="minorHAnsi" w:hAnsiTheme="minorHAnsi"/>
          <w:b/>
          <w:sz w:val="24"/>
        </w:rPr>
        <w:t>M</w:t>
      </w:r>
      <w:r w:rsidR="0093381C" w:rsidRPr="002D70B6">
        <w:rPr>
          <w:rFonts w:asciiTheme="minorHAnsi" w:hAnsiTheme="minorHAnsi"/>
          <w:b/>
          <w:sz w:val="24"/>
        </w:rPr>
        <w:t xml:space="preserve">ark your calendars for the </w:t>
      </w:r>
      <w:r w:rsidR="002D70B6" w:rsidRPr="002D70B6">
        <w:rPr>
          <w:rFonts w:asciiTheme="minorHAnsi" w:hAnsiTheme="minorHAnsi"/>
          <w:b/>
          <w:sz w:val="24"/>
        </w:rPr>
        <w:t>G</w:t>
      </w:r>
      <w:r w:rsidR="0093381C" w:rsidRPr="002D70B6">
        <w:rPr>
          <w:rFonts w:asciiTheme="minorHAnsi" w:hAnsiTheme="minorHAnsi"/>
          <w:b/>
          <w:sz w:val="24"/>
        </w:rPr>
        <w:t>J 150 Celebration</w:t>
      </w:r>
      <w:r w:rsidR="002D70B6" w:rsidRPr="002D70B6">
        <w:rPr>
          <w:rFonts w:asciiTheme="minorHAnsi" w:hAnsiTheme="minorHAnsi"/>
          <w:b/>
          <w:sz w:val="24"/>
        </w:rPr>
        <w:t xml:space="preserve"> set for Aug. 2</w:t>
      </w:r>
      <w:r w:rsidR="007C04AB">
        <w:rPr>
          <w:rFonts w:asciiTheme="minorHAnsi" w:hAnsiTheme="minorHAnsi"/>
          <w:b/>
          <w:sz w:val="24"/>
        </w:rPr>
        <w:t>–</w:t>
      </w:r>
      <w:r w:rsidR="002D70B6" w:rsidRPr="002D70B6">
        <w:rPr>
          <w:rFonts w:asciiTheme="minorHAnsi" w:hAnsiTheme="minorHAnsi"/>
          <w:b/>
          <w:sz w:val="24"/>
        </w:rPr>
        <w:t>4, 2019!</w:t>
      </w:r>
    </w:p>
    <w:p w14:paraId="784E8391" w14:textId="1092E1DB" w:rsidR="004C3CF1" w:rsidRDefault="000C0407" w:rsidP="00E80E4A">
      <w:pPr>
        <w:spacing w:line="240" w:lineRule="auto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FF8B467" wp14:editId="677B8974">
                <wp:simplePos x="0" y="0"/>
                <wp:positionH relativeFrom="margin">
                  <wp:posOffset>-48260</wp:posOffset>
                </wp:positionH>
                <wp:positionV relativeFrom="margin">
                  <wp:posOffset>4257675</wp:posOffset>
                </wp:positionV>
                <wp:extent cx="3209925" cy="2314575"/>
                <wp:effectExtent l="19050" t="19050" r="28575" b="28575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ap="flat" cmpd="dbl" algn="ctr">
                          <a:solidFill>
                            <a:srgbClr val="46464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F3750" w14:textId="07B74DD1" w:rsidR="004C36D7" w:rsidRPr="007478BD" w:rsidRDefault="004D722A" w:rsidP="007C04AB">
                            <w:pPr>
                              <w:spacing w:before="12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What Do You Think?</w:t>
                            </w:r>
                          </w:p>
                          <w:p w14:paraId="2769D580" w14:textId="2AAB59A3" w:rsidR="004C36D7" w:rsidRDefault="007C04AB" w:rsidP="004C36D7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appreciate your help on our first city survey a year ago. Now, as we con</w:t>
                            </w:r>
                            <w:r w:rsidR="004C36D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tinu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 to try</w:t>
                            </w:r>
                            <w:r w:rsidR="004C36D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meet your needs while revitalizing our town, the City Council is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asking for more detailed responses</w:t>
                            </w:r>
                            <w:r w:rsidR="004C36D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AE6E48" w14:textId="64FF8C15" w:rsidR="00506D93" w:rsidRDefault="004C36D7" w:rsidP="00506D93">
                            <w:pPr>
                              <w:spacing w:line="240" w:lineRule="auto"/>
                              <w:jc w:val="left"/>
                              <w:rPr>
                                <w:color w:val="46464A" w:themeColor="text2"/>
                              </w:rPr>
                            </w:pPr>
                            <w:r w:rsidRPr="00D173BA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If you haven’t </w:t>
                            </w:r>
                            <w:r w:rsidR="00745AF8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yet</w:t>
                            </w:r>
                            <w:r w:rsidRPr="00D173BA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done so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please fill out the survey included with this newsletter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eturn it to City Hall by Friday, Jan. 18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 the office isn’t open, you can </w:t>
                            </w:r>
                            <w:r w:rsidR="007C04A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leave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your survey in the drop box outside the front entrance.</w:t>
                            </w:r>
                            <w:r w:rsidR="007C04A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Thank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7C04A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 advance</w:t>
                            </w:r>
                            <w:r w:rsidR="00745AF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for your help</w:t>
                            </w:r>
                            <w:r w:rsidR="007C04A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8B467" id="Rectangle 10" o:spid="_x0000_s1031" style="position:absolute;margin-left:-3.8pt;margin-top:335.25pt;width:252.75pt;height:182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" strokecolor="#46464a" strokeweight="3.5pt">
                <v:stroke linestyle="thinThin"/>
                <v:textbox>
                  <w:txbxContent>
                    <w:p w14:paraId="4D2F3750" w14:textId="07B74DD1" w:rsidR="004C36D7" w:rsidRPr="007478BD" w:rsidRDefault="004D722A" w:rsidP="007C04AB">
                      <w:pPr>
                        <w:spacing w:before="120" w:line="240" w:lineRule="auto"/>
                        <w:jc w:val="center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What Do You Think?</w:t>
                      </w:r>
                    </w:p>
                    <w:p w14:paraId="2769D580" w14:textId="2AAB59A3" w:rsidR="004C36D7" w:rsidRDefault="007C04AB" w:rsidP="004C36D7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We appreciate your help on our first city survey a year ago. Now, as we con</w:t>
                      </w:r>
                      <w:r w:rsidR="004C36D7">
                        <w:rPr>
                          <w:rFonts w:cstheme="minorHAnsi"/>
                          <w:sz w:val="24"/>
                          <w:szCs w:val="24"/>
                        </w:rPr>
                        <w:t>tinu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 to try</w:t>
                      </w:r>
                      <w:r w:rsidR="004C36D7">
                        <w:rPr>
                          <w:rFonts w:cstheme="minorHAnsi"/>
                          <w:sz w:val="24"/>
                          <w:szCs w:val="24"/>
                        </w:rPr>
                        <w:t xml:space="preserve"> to meet your needs while revitalizing our town, the City Council is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asking for more detailed responses</w:t>
                      </w:r>
                      <w:r w:rsidR="004C36D7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53AE6E48" w14:textId="64FF8C15" w:rsidR="00506D93" w:rsidRDefault="004C36D7" w:rsidP="00506D93">
                      <w:pPr>
                        <w:spacing w:line="240" w:lineRule="auto"/>
                        <w:jc w:val="left"/>
                        <w:rPr>
                          <w:color w:val="46464A" w:themeColor="text2"/>
                        </w:rPr>
                      </w:pPr>
                      <w:r w:rsidRPr="00D173BA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If you haven’t </w:t>
                      </w:r>
                      <w:r w:rsidR="00745AF8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>yet</w:t>
                      </w:r>
                      <w:r w:rsidRPr="00D173BA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done so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, please fill out the survey included with this newsletter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eturn it to City Hall by Friday, Jan. 18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f the office isn’t open, you can </w:t>
                      </w:r>
                      <w:r w:rsidR="007C04AB">
                        <w:rPr>
                          <w:rFonts w:cstheme="minorHAnsi"/>
                          <w:sz w:val="24"/>
                          <w:szCs w:val="24"/>
                        </w:rPr>
                        <w:t xml:space="preserve">leave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your survey in the drop box outside the front entrance.</w:t>
                      </w:r>
                      <w:r w:rsidR="007C04AB">
                        <w:rPr>
                          <w:rFonts w:cstheme="minorHAnsi"/>
                          <w:sz w:val="24"/>
                          <w:szCs w:val="24"/>
                        </w:rPr>
                        <w:t xml:space="preserve"> Thank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="007C04AB">
                        <w:rPr>
                          <w:rFonts w:cstheme="minorHAnsi"/>
                          <w:sz w:val="24"/>
                          <w:szCs w:val="24"/>
                        </w:rPr>
                        <w:t xml:space="preserve"> in advance</w:t>
                      </w:r>
                      <w:r w:rsidR="00745AF8">
                        <w:rPr>
                          <w:rFonts w:cstheme="minorHAnsi"/>
                          <w:sz w:val="24"/>
                          <w:szCs w:val="24"/>
                        </w:rPr>
                        <w:t xml:space="preserve"> for your help</w:t>
                      </w:r>
                      <w:r w:rsidR="007C04AB">
                        <w:rPr>
                          <w:rFonts w:cstheme="minorHAnsi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98EF0A1" w14:textId="771A577F" w:rsidR="004C3CF1" w:rsidRDefault="004C3CF1" w:rsidP="00A31598">
      <w:pPr>
        <w:sectPr w:rsidR="004C3CF1" w:rsidSect="007072FB">
          <w:type w:val="continuous"/>
          <w:pgSz w:w="12240" w:h="15840"/>
          <w:pgMar w:top="1440" w:right="810" w:bottom="1440" w:left="1080" w:header="720" w:footer="720" w:gutter="0"/>
          <w:cols w:num="2" w:space="450"/>
          <w:docGrid w:linePitch="360"/>
        </w:sectPr>
      </w:pPr>
    </w:p>
    <w:p w14:paraId="20312ABA" w14:textId="6DFF4347" w:rsidR="00650265" w:rsidRDefault="00650265" w:rsidP="004C3CF1">
      <w:r w:rsidRPr="006502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46BCBA75">
                <wp:simplePos x="0" y="0"/>
                <wp:positionH relativeFrom="margin">
                  <wp:posOffset>0</wp:posOffset>
                </wp:positionH>
                <wp:positionV relativeFrom="margin">
                  <wp:posOffset>6848475</wp:posOffset>
                </wp:positionV>
                <wp:extent cx="6200775" cy="1254125"/>
                <wp:effectExtent l="19050" t="19050" r="28575" b="2222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2541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1C31D745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09C20D0D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Office hours are Monday through Friday,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to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1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m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by appointment</w:t>
                            </w:r>
                            <w:r w:rsidR="000B36FB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.</w:t>
                            </w:r>
                          </w:p>
                          <w:p w14:paraId="35495DA3" w14:textId="4F6D3F47" w:rsidR="00B0763B" w:rsidRPr="00B0763B" w:rsidRDefault="00B0763B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08DA" id="Rectangle 11" o:spid="_x0000_s1032" style="position:absolute;left:0;text-align:left;margin-left:0;margin-top:539.25pt;width:488.25pt;height:9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" fillcolor="#6f6f74" strokecolor="#6f6f74" strokeweight="3.5pt">
                <v:stroke linestyle="thinThick"/>
                <v:textbox>
                  <w:txbxContent>
                    <w:p w14:paraId="0328EC97" w14:textId="1C31D745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09C20D0D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Office hours are Monday through Friday,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to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1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m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by appointment</w:t>
                      </w:r>
                      <w:r w:rsidR="000B36FB">
                        <w:rPr>
                          <w:color w:val="FFFFFF" w:themeColor="background1"/>
                          <w:sz w:val="32"/>
                          <w:lang w:eastAsia="en-US"/>
                        </w:rPr>
                        <w:t>.</w:t>
                      </w:r>
                    </w:p>
                    <w:p w14:paraId="35495DA3" w14:textId="4F6D3F47" w:rsidR="00B0763B" w:rsidRPr="00B0763B" w:rsidRDefault="00B0763B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650265" w:rsidSect="007E52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0"/>
    <w:rsid w:val="00003DB8"/>
    <w:rsid w:val="00031DBB"/>
    <w:rsid w:val="00037C43"/>
    <w:rsid w:val="0004752C"/>
    <w:rsid w:val="00051A01"/>
    <w:rsid w:val="000679AF"/>
    <w:rsid w:val="00077DEC"/>
    <w:rsid w:val="0009770A"/>
    <w:rsid w:val="000B36FB"/>
    <w:rsid w:val="000C0407"/>
    <w:rsid w:val="000C6F64"/>
    <w:rsid w:val="00125D62"/>
    <w:rsid w:val="00130F55"/>
    <w:rsid w:val="001535A8"/>
    <w:rsid w:val="001719EF"/>
    <w:rsid w:val="00187864"/>
    <w:rsid w:val="001964AB"/>
    <w:rsid w:val="001C57B8"/>
    <w:rsid w:val="001D243E"/>
    <w:rsid w:val="001D4467"/>
    <w:rsid w:val="001D5169"/>
    <w:rsid w:val="001D5BE2"/>
    <w:rsid w:val="002148F5"/>
    <w:rsid w:val="00223FE1"/>
    <w:rsid w:val="0023522D"/>
    <w:rsid w:val="00237C55"/>
    <w:rsid w:val="0025512C"/>
    <w:rsid w:val="00286EC2"/>
    <w:rsid w:val="00287B2A"/>
    <w:rsid w:val="002D70B6"/>
    <w:rsid w:val="002E30AD"/>
    <w:rsid w:val="00310CB9"/>
    <w:rsid w:val="00330B95"/>
    <w:rsid w:val="00334162"/>
    <w:rsid w:val="00345D74"/>
    <w:rsid w:val="003507F1"/>
    <w:rsid w:val="00360444"/>
    <w:rsid w:val="003614FE"/>
    <w:rsid w:val="00374C91"/>
    <w:rsid w:val="003A1FF2"/>
    <w:rsid w:val="003A5491"/>
    <w:rsid w:val="003A7F28"/>
    <w:rsid w:val="003B5EE8"/>
    <w:rsid w:val="003C4484"/>
    <w:rsid w:val="003C4A1C"/>
    <w:rsid w:val="003E5991"/>
    <w:rsid w:val="003E6661"/>
    <w:rsid w:val="003F0399"/>
    <w:rsid w:val="00417973"/>
    <w:rsid w:val="00424650"/>
    <w:rsid w:val="004311C0"/>
    <w:rsid w:val="004345B7"/>
    <w:rsid w:val="00440AEC"/>
    <w:rsid w:val="00464B25"/>
    <w:rsid w:val="00470335"/>
    <w:rsid w:val="0047279E"/>
    <w:rsid w:val="0047699B"/>
    <w:rsid w:val="0048005B"/>
    <w:rsid w:val="004C36D7"/>
    <w:rsid w:val="004C3CF1"/>
    <w:rsid w:val="004C40C7"/>
    <w:rsid w:val="004D2373"/>
    <w:rsid w:val="004D722A"/>
    <w:rsid w:val="00506D93"/>
    <w:rsid w:val="00522473"/>
    <w:rsid w:val="00546C00"/>
    <w:rsid w:val="0057527A"/>
    <w:rsid w:val="00576C86"/>
    <w:rsid w:val="0058406C"/>
    <w:rsid w:val="005D030D"/>
    <w:rsid w:val="005E2AB5"/>
    <w:rsid w:val="005E2B82"/>
    <w:rsid w:val="005F5554"/>
    <w:rsid w:val="00600EF3"/>
    <w:rsid w:val="006450A7"/>
    <w:rsid w:val="00650265"/>
    <w:rsid w:val="006E0427"/>
    <w:rsid w:val="006E0979"/>
    <w:rsid w:val="006F226B"/>
    <w:rsid w:val="00703102"/>
    <w:rsid w:val="00703F91"/>
    <w:rsid w:val="007072FB"/>
    <w:rsid w:val="00744B24"/>
    <w:rsid w:val="00745AF8"/>
    <w:rsid w:val="007478BD"/>
    <w:rsid w:val="00753E33"/>
    <w:rsid w:val="0078739D"/>
    <w:rsid w:val="007C04AB"/>
    <w:rsid w:val="007E2246"/>
    <w:rsid w:val="007E52AD"/>
    <w:rsid w:val="007F4AE1"/>
    <w:rsid w:val="00802E7C"/>
    <w:rsid w:val="008032B0"/>
    <w:rsid w:val="00863F02"/>
    <w:rsid w:val="00867671"/>
    <w:rsid w:val="008A58A9"/>
    <w:rsid w:val="008C7C6A"/>
    <w:rsid w:val="008C7FB2"/>
    <w:rsid w:val="008D69CF"/>
    <w:rsid w:val="009248CE"/>
    <w:rsid w:val="00927FA5"/>
    <w:rsid w:val="00931A2C"/>
    <w:rsid w:val="0093381C"/>
    <w:rsid w:val="00953CDC"/>
    <w:rsid w:val="00965EA6"/>
    <w:rsid w:val="00970194"/>
    <w:rsid w:val="00985F9E"/>
    <w:rsid w:val="00991E97"/>
    <w:rsid w:val="009E4BAA"/>
    <w:rsid w:val="009F4CFC"/>
    <w:rsid w:val="00A31598"/>
    <w:rsid w:val="00A56FE9"/>
    <w:rsid w:val="00A80500"/>
    <w:rsid w:val="00AE4090"/>
    <w:rsid w:val="00AE5CF3"/>
    <w:rsid w:val="00AE7D0F"/>
    <w:rsid w:val="00B0763B"/>
    <w:rsid w:val="00B23198"/>
    <w:rsid w:val="00B46733"/>
    <w:rsid w:val="00B67942"/>
    <w:rsid w:val="00B7787A"/>
    <w:rsid w:val="00B821CF"/>
    <w:rsid w:val="00BD789F"/>
    <w:rsid w:val="00BF7A19"/>
    <w:rsid w:val="00C05C1A"/>
    <w:rsid w:val="00C06EF1"/>
    <w:rsid w:val="00C62BE0"/>
    <w:rsid w:val="00C654E5"/>
    <w:rsid w:val="00C8203E"/>
    <w:rsid w:val="00CB29C1"/>
    <w:rsid w:val="00CB50A2"/>
    <w:rsid w:val="00CD57E8"/>
    <w:rsid w:val="00CF4308"/>
    <w:rsid w:val="00D02F3F"/>
    <w:rsid w:val="00D10F38"/>
    <w:rsid w:val="00D14FD9"/>
    <w:rsid w:val="00D173BA"/>
    <w:rsid w:val="00D34044"/>
    <w:rsid w:val="00D41E76"/>
    <w:rsid w:val="00D627DF"/>
    <w:rsid w:val="00D92FE7"/>
    <w:rsid w:val="00DB2FD7"/>
    <w:rsid w:val="00DD29B2"/>
    <w:rsid w:val="00E42DBC"/>
    <w:rsid w:val="00E4768C"/>
    <w:rsid w:val="00E601E4"/>
    <w:rsid w:val="00E80E4A"/>
    <w:rsid w:val="00EB1695"/>
    <w:rsid w:val="00EB3508"/>
    <w:rsid w:val="00EC041C"/>
    <w:rsid w:val="00ED16AA"/>
    <w:rsid w:val="00EE2E94"/>
    <w:rsid w:val="00EF34EA"/>
    <w:rsid w:val="00F04CE2"/>
    <w:rsid w:val="00F168E9"/>
    <w:rsid w:val="00F34846"/>
    <w:rsid w:val="00F8648A"/>
    <w:rsid w:val="00FA4014"/>
    <w:rsid w:val="00FD2A40"/>
    <w:rsid w:val="00F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F51192BC-D81B-414C-AB98-0ECE02C0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3381C"/>
    <w:pPr>
      <w:spacing w:after="0" w:line="240" w:lineRule="auto"/>
      <w:jc w:val="left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381C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microsoft.com/office/2007/relationships/hdphoto" Target="media/hdphoto10.wdp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663BD9-0090-4119-8A9F-A830E104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15639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keywords/>
  <cp:lastModifiedBy>Grand Junction City Hall</cp:lastModifiedBy>
  <cp:revision>29</cp:revision>
  <cp:lastPrinted>2018-12-28T19:20:00Z</cp:lastPrinted>
  <dcterms:created xsi:type="dcterms:W3CDTF">2018-12-20T19:24:00Z</dcterms:created>
  <dcterms:modified xsi:type="dcterms:W3CDTF">2018-12-31T17:36:00Z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