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56525" w14:textId="43A9185F" w:rsidR="00130F55" w:rsidRPr="007072FB" w:rsidRDefault="007072FB" w:rsidP="004E5B15">
      <w:pPr>
        <w:spacing w:before="120" w:line="240" w:lineRule="auto"/>
        <w:jc w:val="center"/>
        <w:rPr>
          <w:rFonts w:cs="Calibri"/>
          <w:b/>
          <w:caps/>
          <w:smallCaps/>
          <w:sz w:val="48"/>
        </w:rPr>
      </w:pPr>
      <w:r w:rsidRPr="007072FB">
        <w:rPr>
          <w:noProof/>
          <w:lang w:eastAsia="en-US"/>
        </w:rPr>
        <mc:AlternateContent>
          <mc:Choice Requires="wps">
            <w:drawing>
              <wp:anchor distT="0" distB="0" distL="457200" distR="457200" simplePos="0" relativeHeight="251659264" behindDoc="0" locked="0" layoutInCell="1" allowOverlap="1" wp14:anchorId="1A7C5A81" wp14:editId="5801A0BF">
                <wp:simplePos x="0" y="0"/>
                <wp:positionH relativeFrom="margin">
                  <wp:posOffset>2714625</wp:posOffset>
                </wp:positionH>
                <wp:positionV relativeFrom="margin">
                  <wp:posOffset>238125</wp:posOffset>
                </wp:positionV>
                <wp:extent cx="2876550" cy="1348105"/>
                <wp:effectExtent l="19050" t="19050" r="19050" b="23495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76550" cy="134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FFBA5C1" w14:textId="71A2A41A" w:rsidR="00130F55" w:rsidRPr="007E2246" w:rsidRDefault="00424650" w:rsidP="007E2246">
                            <w:pPr>
                              <w:pStyle w:val="Footer"/>
                              <w:jc w:val="right"/>
                              <w:rPr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bookmarkStart w:id="0" w:name="_Hlk533589901"/>
                            <w:bookmarkEnd w:id="0"/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GRAND JUNCTION </w:t>
                            </w:r>
                            <w:r w:rsidR="00BA4AC7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SPECIAL 150th EDITION</w:t>
                            </w:r>
                            <w:r w:rsidR="00BA4AC7"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</w:t>
                            </w:r>
                            <w:r w:rsidR="00BA4AC7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UPDATE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213.75pt;margin-top:18.75pt;width:226.5pt;height:106.15pt;z-index:2516592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0FFBA5C1" w14:textId="71A2A41A" w:rsidR="00130F55" w:rsidRPr="007E2246" w:rsidRDefault="00424650" w:rsidP="007E2246">
                      <w:pPr>
                        <w:pStyle w:val="Footer"/>
                        <w:jc w:val="right"/>
                        <w:rPr>
                          <w:color w:val="000000" w:themeColor="text1"/>
                          <w:sz w:val="44"/>
                          <w:szCs w:val="96"/>
                        </w:rPr>
                      </w:pPr>
                      <w:bookmarkStart w:id="1" w:name="_Hlk533589901"/>
                      <w:bookmarkEnd w:id="1"/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GRAND JUNCTION </w:t>
                      </w:r>
                      <w:r w:rsidR="00BA4AC7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SPECIAL 150th EDITION</w:t>
                      </w:r>
                      <w:r w:rsidR="00BA4AC7"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</w:t>
                      </w:r>
                      <w:r w:rsidR="00BA4AC7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UPDATE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7072F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D77D20" wp14:editId="53A6B0F4">
                <wp:simplePos x="0" y="0"/>
                <wp:positionH relativeFrom="margin">
                  <wp:posOffset>-47625</wp:posOffset>
                </wp:positionH>
                <wp:positionV relativeFrom="margin">
                  <wp:posOffset>-57150</wp:posOffset>
                </wp:positionV>
                <wp:extent cx="5676900" cy="19240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924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79A0" w14:textId="5BAF52B4" w:rsidR="00130F55" w:rsidRDefault="001719EF" w:rsidP="001719EF">
                            <w:pPr>
                              <w:jc w:val="left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4"/>
                                <w:szCs w:val="44"/>
                                <w:lang w:eastAsia="en-US"/>
                              </w:rPr>
                              <w:drawing>
                                <wp:inline distT="0" distB="0" distL="0" distR="0" wp14:anchorId="7004BBB9" wp14:editId="614F5A93">
                                  <wp:extent cx="2705100" cy="1383030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70501_090719_resized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DD77D20" id="Rectangle 2" o:spid="_x0000_s1027" style="position:absolute;margin-left:-3.75pt;margin-top:-4.5pt;width:447pt;height:15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" fillcolor="#6f6f74 [3204]" stroked="f" strokeweight="1.5pt">
                <v:textbox inset="0,21.6pt,0,0">
                  <w:txbxContent>
                    <w:p w14:paraId="06C479A0" w14:textId="5BAF52B4" w:rsidR="00130F55" w:rsidRDefault="001719EF" w:rsidP="001719EF">
                      <w:pPr>
                        <w:jc w:val="left"/>
                      </w:pPr>
                      <w:r>
                        <w:rPr>
                          <w:rFonts w:ascii="Century Gothic" w:hAnsi="Century Gothic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004BBB9" wp14:editId="614F5A93">
                            <wp:extent cx="2705100" cy="1383030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70501_090719_resized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5100" cy="1383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5D7C09">
        <w:rPr>
          <w:rFonts w:cs="Calibri"/>
          <w:b/>
          <w:smallCaps/>
          <w:sz w:val="48"/>
        </w:rPr>
        <w:t>It’s Here (almost)</w:t>
      </w:r>
      <w:r w:rsidR="006403BD">
        <w:rPr>
          <w:rFonts w:cs="Calibri"/>
          <w:b/>
          <w:smallCaps/>
          <w:sz w:val="48"/>
        </w:rPr>
        <w:t>!</w:t>
      </w:r>
    </w:p>
    <w:p w14:paraId="1A453DBB" w14:textId="14AAA234" w:rsidR="00D87C79" w:rsidRDefault="00675AEC" w:rsidP="000345A9">
      <w:pPr>
        <w:spacing w:before="120" w:line="240" w:lineRule="auto"/>
        <w:jc w:val="left"/>
        <w:rPr>
          <w:rFonts w:cs="Times New Roman"/>
          <w:sz w:val="24"/>
        </w:rPr>
      </w:pPr>
      <w:r w:rsidRPr="00063ED4">
        <w:rPr>
          <w:rFonts w:cs="Times New Roman"/>
          <w:sz w:val="24"/>
        </w:rPr>
        <w:t>Grand Junction</w:t>
      </w:r>
      <w:r w:rsidR="004E5B15">
        <w:rPr>
          <w:rFonts w:cs="Times New Roman"/>
          <w:sz w:val="24"/>
        </w:rPr>
        <w:t>’s</w:t>
      </w:r>
      <w:r w:rsidRPr="00063ED4">
        <w:rPr>
          <w:rFonts w:cs="Times New Roman"/>
          <w:sz w:val="24"/>
        </w:rPr>
        <w:t xml:space="preserve"> 150</w:t>
      </w:r>
      <w:r w:rsidR="0096657B" w:rsidRPr="00063ED4">
        <w:rPr>
          <w:rFonts w:cs="Times New Roman"/>
          <w:sz w:val="24"/>
        </w:rPr>
        <w:t>-</w:t>
      </w:r>
      <w:r w:rsidRPr="00063ED4">
        <w:rPr>
          <w:rFonts w:cs="Times New Roman"/>
          <w:sz w:val="24"/>
        </w:rPr>
        <w:t xml:space="preserve">year anniversary </w:t>
      </w:r>
      <w:r w:rsidR="001A390D" w:rsidRPr="00063ED4">
        <w:rPr>
          <w:rFonts w:cs="Times New Roman"/>
          <w:sz w:val="24"/>
        </w:rPr>
        <w:t xml:space="preserve">celebration </w:t>
      </w:r>
      <w:r w:rsidR="004E5B15">
        <w:rPr>
          <w:rFonts w:cs="Times New Roman"/>
          <w:sz w:val="24"/>
        </w:rPr>
        <w:t xml:space="preserve">is </w:t>
      </w:r>
      <w:r w:rsidRPr="005D7C09">
        <w:rPr>
          <w:rFonts w:cs="Times New Roman"/>
          <w:b/>
          <w:sz w:val="24"/>
        </w:rPr>
        <w:t xml:space="preserve">this </w:t>
      </w:r>
      <w:r w:rsidR="005D7C09" w:rsidRPr="005D7C09">
        <w:rPr>
          <w:rFonts w:cs="Times New Roman"/>
          <w:b/>
          <w:sz w:val="24"/>
        </w:rPr>
        <w:t>weekend</w:t>
      </w:r>
      <w:r w:rsidR="005D7C09">
        <w:rPr>
          <w:rFonts w:cs="Times New Roman"/>
          <w:b/>
          <w:bCs/>
          <w:sz w:val="24"/>
        </w:rPr>
        <w:t>!</w:t>
      </w:r>
      <w:r w:rsidRPr="00063ED4">
        <w:rPr>
          <w:rFonts w:cs="Times New Roman"/>
          <w:sz w:val="24"/>
        </w:rPr>
        <w:t xml:space="preserve"> </w:t>
      </w:r>
      <w:r w:rsidR="005D7C09">
        <w:rPr>
          <w:rFonts w:cs="Times New Roman"/>
          <w:sz w:val="24"/>
        </w:rPr>
        <w:t xml:space="preserve">On the back of this page is the </w:t>
      </w:r>
      <w:r w:rsidR="005D7C09" w:rsidRPr="005D7C09">
        <w:rPr>
          <w:rFonts w:cs="Times New Roman"/>
          <w:b/>
          <w:sz w:val="24"/>
        </w:rPr>
        <w:t xml:space="preserve">revised </w:t>
      </w:r>
      <w:r w:rsidR="004E5B15">
        <w:rPr>
          <w:rFonts w:cs="Times New Roman"/>
          <w:b/>
          <w:sz w:val="24"/>
        </w:rPr>
        <w:t>schedule</w:t>
      </w:r>
      <w:r w:rsidR="005D7C09" w:rsidRPr="005D7C09">
        <w:rPr>
          <w:rFonts w:cs="Times New Roman"/>
          <w:b/>
          <w:sz w:val="24"/>
        </w:rPr>
        <w:t xml:space="preserve"> of events and locations</w:t>
      </w:r>
      <w:r w:rsidR="005D7C09">
        <w:rPr>
          <w:rFonts w:cs="Times New Roman"/>
          <w:sz w:val="24"/>
        </w:rPr>
        <w:t xml:space="preserve">. </w:t>
      </w:r>
      <w:r w:rsidR="004E5B15">
        <w:rPr>
          <w:rFonts w:cs="Times New Roman"/>
          <w:sz w:val="24"/>
        </w:rPr>
        <w:t>Some</w:t>
      </w:r>
      <w:r w:rsidR="005D7C09">
        <w:rPr>
          <w:rFonts w:cs="Times New Roman"/>
          <w:sz w:val="24"/>
        </w:rPr>
        <w:t xml:space="preserve"> notable changes</w:t>
      </w:r>
      <w:r w:rsidR="004E5B15">
        <w:rPr>
          <w:rFonts w:cs="Times New Roman"/>
          <w:sz w:val="24"/>
        </w:rPr>
        <w:t xml:space="preserve"> are</w:t>
      </w:r>
      <w:r w:rsidR="005D7C09">
        <w:rPr>
          <w:rFonts w:cs="Times New Roman"/>
          <w:sz w:val="24"/>
        </w:rPr>
        <w:t xml:space="preserve">: </w:t>
      </w:r>
    </w:p>
    <w:p w14:paraId="1AF2861B" w14:textId="7C3F8431" w:rsidR="00675AEC" w:rsidRPr="00C2114E" w:rsidRDefault="00B60258" w:rsidP="000345A9">
      <w:pPr>
        <w:spacing w:before="120" w:line="240" w:lineRule="auto"/>
        <w:jc w:val="left"/>
        <w:rPr>
          <w:rFonts w:cs="Times New Roman"/>
          <w:sz w:val="24"/>
        </w:rPr>
      </w:pPr>
      <w:r w:rsidRPr="00364142">
        <w:rPr>
          <w:rFonts w:cs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407958B" wp14:editId="20B91F8A">
                <wp:simplePos x="0" y="0"/>
                <wp:positionH relativeFrom="column">
                  <wp:posOffset>-38100</wp:posOffset>
                </wp:positionH>
                <wp:positionV relativeFrom="paragraph">
                  <wp:posOffset>409575</wp:posOffset>
                </wp:positionV>
                <wp:extent cx="1924050" cy="1895475"/>
                <wp:effectExtent l="0" t="0" r="19050" b="28575"/>
                <wp:wrapTight wrapText="bothSides">
                  <wp:wrapPolygon edited="0">
                    <wp:start x="0" y="0"/>
                    <wp:lineTo x="0" y="21709"/>
                    <wp:lineTo x="21600" y="21709"/>
                    <wp:lineTo x="21600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3CF8E" w14:textId="77777777" w:rsidR="004E5B15" w:rsidRDefault="004E5B15" w:rsidP="004E5B1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FCE58D9" wp14:editId="3C69CB6F">
                                  <wp:extent cx="1762125" cy="1730448"/>
                                  <wp:effectExtent l="0" t="0" r="0" b="31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345" cy="1741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-3pt;margin-top:32.25pt;width:151.5pt;height:149.2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" strokeweight=".5pt">
                <v:textbox>
                  <w:txbxContent>
                    <w:p w14:paraId="43D3CF8E" w14:textId="77777777" w:rsidR="004E5B15" w:rsidRDefault="004E5B15" w:rsidP="004E5B1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FCE58D9" wp14:editId="3C69CB6F">
                            <wp:extent cx="1762125" cy="1730448"/>
                            <wp:effectExtent l="0" t="0" r="0" b="31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345" cy="1741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3BD5">
        <w:rPr>
          <w:rFonts w:cs="Times New Roman"/>
          <w:sz w:val="24"/>
        </w:rPr>
        <w:t>The</w:t>
      </w:r>
      <w:r w:rsidR="00675AEC" w:rsidRPr="00C2114E">
        <w:rPr>
          <w:rFonts w:cs="Times New Roman"/>
          <w:sz w:val="24"/>
        </w:rPr>
        <w:t xml:space="preserve"> </w:t>
      </w:r>
      <w:r w:rsidR="00675AEC" w:rsidRPr="00C2114E">
        <w:rPr>
          <w:rFonts w:cs="Times New Roman"/>
          <w:b/>
          <w:sz w:val="24"/>
        </w:rPr>
        <w:t xml:space="preserve">beverage </w:t>
      </w:r>
      <w:r w:rsidR="00675AEC" w:rsidRPr="004E5B15">
        <w:rPr>
          <w:rFonts w:cs="Times New Roman"/>
          <w:b/>
          <w:sz w:val="24"/>
        </w:rPr>
        <w:t xml:space="preserve">garden </w:t>
      </w:r>
      <w:r w:rsidR="00E93BD5" w:rsidRPr="004E5B15">
        <w:rPr>
          <w:rFonts w:cs="Times New Roman"/>
          <w:b/>
          <w:sz w:val="24"/>
        </w:rPr>
        <w:t>will be</w:t>
      </w:r>
      <w:r w:rsidR="00E93BD5">
        <w:rPr>
          <w:rFonts w:cs="Times New Roman"/>
          <w:sz w:val="24"/>
        </w:rPr>
        <w:t xml:space="preserve"> </w:t>
      </w:r>
      <w:r w:rsidR="00E93BD5" w:rsidRPr="00E93BD5">
        <w:rPr>
          <w:rFonts w:cs="Times New Roman"/>
          <w:b/>
          <w:sz w:val="24"/>
        </w:rPr>
        <w:t>held on Main Street</w:t>
      </w:r>
      <w:r w:rsidR="00E93BD5">
        <w:rPr>
          <w:rFonts w:cs="Times New Roman"/>
          <w:sz w:val="24"/>
        </w:rPr>
        <w:t xml:space="preserve"> by the Community Center</w:t>
      </w:r>
      <w:r w:rsidR="004E5B15" w:rsidRPr="004E5B15">
        <w:rPr>
          <w:rFonts w:cs="Times New Roman"/>
          <w:sz w:val="24"/>
        </w:rPr>
        <w:t xml:space="preserve"> </w:t>
      </w:r>
      <w:r w:rsidR="004E5B15">
        <w:rPr>
          <w:rFonts w:cs="Times New Roman"/>
          <w:sz w:val="24"/>
        </w:rPr>
        <w:t>on Friday and Saturday</w:t>
      </w:r>
      <w:r w:rsidR="00E93BD5">
        <w:rPr>
          <w:rFonts w:cs="Times New Roman"/>
          <w:sz w:val="24"/>
        </w:rPr>
        <w:t xml:space="preserve">. </w:t>
      </w:r>
      <w:r w:rsidR="00C479F6">
        <w:rPr>
          <w:rFonts w:cs="Times New Roman"/>
          <w:sz w:val="24"/>
        </w:rPr>
        <w:t xml:space="preserve">Entertainment – </w:t>
      </w:r>
      <w:r w:rsidR="00C479F6" w:rsidRPr="00C479F6">
        <w:rPr>
          <w:rFonts w:cs="Times New Roman"/>
          <w:b/>
          <w:sz w:val="24"/>
        </w:rPr>
        <w:t>Through the Darkness</w:t>
      </w:r>
      <w:r w:rsidR="00C479F6">
        <w:rPr>
          <w:rFonts w:cs="Times New Roman"/>
          <w:sz w:val="24"/>
        </w:rPr>
        <w:t xml:space="preserve"> and </w:t>
      </w:r>
      <w:r w:rsidR="00C479F6" w:rsidRPr="00C479F6">
        <w:rPr>
          <w:rFonts w:cs="Times New Roman"/>
          <w:b/>
          <w:sz w:val="24"/>
        </w:rPr>
        <w:t>Jamie Kelley</w:t>
      </w:r>
      <w:r w:rsidR="00A469D4">
        <w:rPr>
          <w:rFonts w:cs="Times New Roman"/>
          <w:sz w:val="24"/>
        </w:rPr>
        <w:t xml:space="preserve"> </w:t>
      </w:r>
      <w:r w:rsidR="00C479F6">
        <w:rPr>
          <w:rFonts w:cs="Times New Roman"/>
          <w:sz w:val="24"/>
        </w:rPr>
        <w:t xml:space="preserve">– also </w:t>
      </w:r>
      <w:r w:rsidR="00675AEC" w:rsidRPr="00C2114E">
        <w:rPr>
          <w:rFonts w:cs="Times New Roman"/>
          <w:sz w:val="24"/>
        </w:rPr>
        <w:t>will perform</w:t>
      </w:r>
      <w:r w:rsidR="00A768E6">
        <w:rPr>
          <w:rFonts w:cs="Times New Roman"/>
          <w:sz w:val="24"/>
        </w:rPr>
        <w:t xml:space="preserve"> there</w:t>
      </w:r>
      <w:r w:rsidR="00675AEC" w:rsidRPr="00C2114E">
        <w:rPr>
          <w:rFonts w:cs="Times New Roman"/>
          <w:sz w:val="24"/>
        </w:rPr>
        <w:t xml:space="preserve">. </w:t>
      </w:r>
    </w:p>
    <w:p w14:paraId="1CAC7203" w14:textId="6E00EC09" w:rsidR="00675AEC" w:rsidRPr="00364142" w:rsidRDefault="00675AEC" w:rsidP="00850C0A">
      <w:pPr>
        <w:spacing w:line="240" w:lineRule="auto"/>
        <w:jc w:val="left"/>
        <w:rPr>
          <w:rFonts w:cs="Times New Roman"/>
          <w:sz w:val="24"/>
        </w:rPr>
      </w:pPr>
      <w:r w:rsidRPr="001043B6">
        <w:rPr>
          <w:rFonts w:cs="Times New Roman"/>
          <w:b/>
          <w:sz w:val="24"/>
        </w:rPr>
        <w:t xml:space="preserve">Our </w:t>
      </w:r>
      <w:r w:rsidR="001043B6" w:rsidRPr="001043B6">
        <w:rPr>
          <w:rFonts w:cs="Times New Roman"/>
          <w:b/>
          <w:sz w:val="24"/>
        </w:rPr>
        <w:t xml:space="preserve">11 a.m. </w:t>
      </w:r>
      <w:r w:rsidRPr="00364142">
        <w:rPr>
          <w:rFonts w:cs="Times New Roman"/>
          <w:b/>
          <w:sz w:val="24"/>
        </w:rPr>
        <w:t xml:space="preserve">parade </w:t>
      </w:r>
      <w:r w:rsidRPr="00A469D4">
        <w:rPr>
          <w:rFonts w:cs="Times New Roman"/>
          <w:sz w:val="24"/>
        </w:rPr>
        <w:t>begin</w:t>
      </w:r>
      <w:r w:rsidR="00AA3B1C" w:rsidRPr="00A469D4">
        <w:rPr>
          <w:rFonts w:cs="Times New Roman"/>
          <w:sz w:val="24"/>
        </w:rPr>
        <w:t>s</w:t>
      </w:r>
      <w:r w:rsidRPr="00364142">
        <w:rPr>
          <w:rFonts w:cs="Times New Roman"/>
          <w:b/>
          <w:sz w:val="24"/>
        </w:rPr>
        <w:t xml:space="preserve"> </w:t>
      </w:r>
      <w:r w:rsidR="001043B6" w:rsidRPr="001043B6">
        <w:rPr>
          <w:rFonts w:cs="Times New Roman"/>
          <w:sz w:val="24"/>
        </w:rPr>
        <w:t>at the bus barn</w:t>
      </w:r>
      <w:r w:rsidR="001043B6">
        <w:rPr>
          <w:rFonts w:cs="Times New Roman"/>
          <w:b/>
          <w:sz w:val="24"/>
        </w:rPr>
        <w:t xml:space="preserve"> </w:t>
      </w:r>
      <w:r w:rsidR="001043B6">
        <w:rPr>
          <w:rFonts w:cs="Times New Roman"/>
          <w:sz w:val="24"/>
        </w:rPr>
        <w:t xml:space="preserve">and </w:t>
      </w:r>
      <w:r w:rsidR="001043B6" w:rsidRPr="004E5B15">
        <w:rPr>
          <w:rFonts w:cs="Times New Roman"/>
          <w:b/>
          <w:sz w:val="24"/>
        </w:rPr>
        <w:t xml:space="preserve">will </w:t>
      </w:r>
      <w:r w:rsidR="00A469D4" w:rsidRPr="004E5B15">
        <w:rPr>
          <w:rFonts w:cs="Times New Roman"/>
          <w:b/>
          <w:sz w:val="24"/>
        </w:rPr>
        <w:t>travel</w:t>
      </w:r>
      <w:r w:rsidR="001043B6">
        <w:rPr>
          <w:rFonts w:cs="Times New Roman"/>
          <w:sz w:val="24"/>
        </w:rPr>
        <w:t xml:space="preserve"> </w:t>
      </w:r>
      <w:r w:rsidR="001043B6" w:rsidRPr="001043B6">
        <w:rPr>
          <w:rFonts w:cs="Times New Roman"/>
          <w:b/>
          <w:sz w:val="24"/>
        </w:rPr>
        <w:t>14th Street to Hager Street, then down Hager to 9th Street</w:t>
      </w:r>
      <w:r w:rsidR="001043B6">
        <w:rPr>
          <w:rFonts w:cs="Times New Roman"/>
          <w:sz w:val="24"/>
        </w:rPr>
        <w:t xml:space="preserve"> </w:t>
      </w:r>
      <w:r w:rsidR="001043B6" w:rsidRPr="004E5B15">
        <w:rPr>
          <w:rFonts w:cs="Times New Roman"/>
          <w:b/>
          <w:sz w:val="24"/>
        </w:rPr>
        <w:t xml:space="preserve">and </w:t>
      </w:r>
      <w:r w:rsidR="00A469D4" w:rsidRPr="004E5B15">
        <w:rPr>
          <w:rFonts w:cs="Times New Roman"/>
          <w:b/>
          <w:sz w:val="24"/>
        </w:rPr>
        <w:t>south</w:t>
      </w:r>
      <w:r w:rsidR="001043B6" w:rsidRPr="004E5B15">
        <w:rPr>
          <w:rFonts w:cs="Times New Roman"/>
          <w:b/>
          <w:sz w:val="24"/>
        </w:rPr>
        <w:t xml:space="preserve"> </w:t>
      </w:r>
      <w:r w:rsidR="001043B6">
        <w:rPr>
          <w:rFonts w:cs="Times New Roman"/>
          <w:sz w:val="24"/>
        </w:rPr>
        <w:t>to the pool finishing up along Elizabeth Street.</w:t>
      </w:r>
      <w:r w:rsidR="008E37BB">
        <w:rPr>
          <w:rFonts w:cs="Times New Roman"/>
          <w:sz w:val="24"/>
        </w:rPr>
        <w:t xml:space="preserve"> Parade marshal is </w:t>
      </w:r>
      <w:r w:rsidR="008E37BB" w:rsidRPr="008E37BB">
        <w:rPr>
          <w:rFonts w:cs="Times New Roman"/>
          <w:b/>
          <w:sz w:val="24"/>
        </w:rPr>
        <w:t>Red Mount</w:t>
      </w:r>
      <w:r w:rsidR="008E37BB">
        <w:rPr>
          <w:rFonts w:cs="Times New Roman"/>
          <w:sz w:val="24"/>
        </w:rPr>
        <w:t xml:space="preserve">. </w:t>
      </w:r>
      <w:r w:rsidRPr="006701B5">
        <w:rPr>
          <w:rFonts w:cs="Times New Roman"/>
          <w:b/>
          <w:bCs/>
          <w:sz w:val="24"/>
        </w:rPr>
        <w:t xml:space="preserve">The </w:t>
      </w:r>
      <w:proofErr w:type="spellStart"/>
      <w:r w:rsidRPr="006701B5">
        <w:rPr>
          <w:rFonts w:cs="Times New Roman"/>
          <w:b/>
          <w:bCs/>
          <w:sz w:val="24"/>
        </w:rPr>
        <w:t>Isiserettes</w:t>
      </w:r>
      <w:proofErr w:type="spellEnd"/>
      <w:r w:rsidRPr="006701B5">
        <w:rPr>
          <w:rFonts w:cs="Times New Roman"/>
          <w:b/>
          <w:bCs/>
          <w:sz w:val="24"/>
        </w:rPr>
        <w:t xml:space="preserve"> dance troupe</w:t>
      </w:r>
      <w:r w:rsidRPr="00364142">
        <w:rPr>
          <w:rFonts w:cs="Times New Roman"/>
          <w:sz w:val="24"/>
        </w:rPr>
        <w:t xml:space="preserve"> of Des Moines </w:t>
      </w:r>
      <w:r w:rsidRPr="004E5B15">
        <w:rPr>
          <w:rFonts w:cs="Times New Roman"/>
          <w:b/>
          <w:sz w:val="24"/>
        </w:rPr>
        <w:t xml:space="preserve">will perform </w:t>
      </w:r>
      <w:r w:rsidR="001043B6" w:rsidRPr="004E5B15">
        <w:rPr>
          <w:rFonts w:cs="Times New Roman"/>
          <w:b/>
          <w:sz w:val="24"/>
        </w:rPr>
        <w:t>by</w:t>
      </w:r>
      <w:r w:rsidRPr="004E5B15">
        <w:rPr>
          <w:rFonts w:cs="Times New Roman"/>
          <w:b/>
          <w:sz w:val="24"/>
        </w:rPr>
        <w:t xml:space="preserve"> the </w:t>
      </w:r>
      <w:r w:rsidR="001043B6" w:rsidRPr="004E5B15">
        <w:rPr>
          <w:rFonts w:cs="Times New Roman"/>
          <w:b/>
          <w:sz w:val="24"/>
        </w:rPr>
        <w:t>basketball court</w:t>
      </w:r>
      <w:r w:rsidR="006701B5">
        <w:rPr>
          <w:rFonts w:cs="Times New Roman"/>
          <w:sz w:val="24"/>
        </w:rPr>
        <w:t xml:space="preserve"> </w:t>
      </w:r>
      <w:r w:rsidR="006701B5" w:rsidRPr="00364142">
        <w:rPr>
          <w:rFonts w:cs="Times New Roman"/>
          <w:sz w:val="24"/>
        </w:rPr>
        <w:t>after the parade</w:t>
      </w:r>
      <w:r w:rsidRPr="00364142">
        <w:rPr>
          <w:rFonts w:cs="Times New Roman"/>
          <w:sz w:val="24"/>
        </w:rPr>
        <w:t xml:space="preserve">. </w:t>
      </w:r>
    </w:p>
    <w:p w14:paraId="5320A17E" w14:textId="4C3AF1AD" w:rsidR="00675AEC" w:rsidRPr="00777250" w:rsidRDefault="00675AEC" w:rsidP="000345A9">
      <w:pPr>
        <w:spacing w:before="120" w:line="240" w:lineRule="auto"/>
        <w:jc w:val="left"/>
        <w:rPr>
          <w:rFonts w:cs="Times New Roman"/>
          <w:b/>
          <w:sz w:val="24"/>
        </w:rPr>
      </w:pPr>
      <w:r w:rsidRPr="00364142">
        <w:rPr>
          <w:rFonts w:cs="Times New Roman"/>
          <w:sz w:val="24"/>
        </w:rPr>
        <w:t xml:space="preserve">The </w:t>
      </w:r>
      <w:r w:rsidR="00364142" w:rsidRPr="00364142">
        <w:rPr>
          <w:rFonts w:cs="Times New Roman"/>
          <w:b/>
          <w:bCs/>
          <w:sz w:val="24"/>
        </w:rPr>
        <w:t>Beef Producers</w:t>
      </w:r>
      <w:r w:rsidR="00364142" w:rsidRPr="00364142">
        <w:rPr>
          <w:rFonts w:cs="Times New Roman"/>
          <w:sz w:val="24"/>
        </w:rPr>
        <w:t xml:space="preserve"> will offer supper from 5</w:t>
      </w:r>
      <w:r w:rsidR="004E5B15">
        <w:rPr>
          <w:rFonts w:ascii="Calibri" w:hAnsi="Calibri" w:cs="Calibri"/>
          <w:sz w:val="24"/>
        </w:rPr>
        <w:t>‒</w:t>
      </w:r>
      <w:r w:rsidR="00364142" w:rsidRPr="00364142">
        <w:rPr>
          <w:rFonts w:cs="Times New Roman"/>
          <w:sz w:val="24"/>
        </w:rPr>
        <w:t>7 p.m.</w:t>
      </w:r>
      <w:r w:rsidRPr="00364142">
        <w:rPr>
          <w:rFonts w:cs="Times New Roman"/>
          <w:sz w:val="24"/>
        </w:rPr>
        <w:t xml:space="preserve"> </w:t>
      </w:r>
      <w:r w:rsidR="00A469D4">
        <w:rPr>
          <w:rFonts w:cs="Times New Roman"/>
          <w:sz w:val="24"/>
        </w:rPr>
        <w:t>Saturday</w:t>
      </w:r>
      <w:r w:rsidR="004E5B15" w:rsidRPr="004E5B15">
        <w:rPr>
          <w:rFonts w:cs="Times New Roman"/>
          <w:sz w:val="24"/>
        </w:rPr>
        <w:t xml:space="preserve"> </w:t>
      </w:r>
      <w:r w:rsidR="004E5B15">
        <w:rPr>
          <w:rFonts w:cs="Times New Roman"/>
          <w:sz w:val="24"/>
        </w:rPr>
        <w:t xml:space="preserve">on </w:t>
      </w:r>
      <w:r w:rsidR="004E5B15" w:rsidRPr="00777250">
        <w:rPr>
          <w:rFonts w:cs="Times New Roman"/>
          <w:b/>
          <w:sz w:val="24"/>
        </w:rPr>
        <w:t>Main Street</w:t>
      </w:r>
      <w:r w:rsidR="00A469D4" w:rsidRPr="00777250">
        <w:rPr>
          <w:rFonts w:cs="Times New Roman"/>
          <w:b/>
          <w:sz w:val="24"/>
        </w:rPr>
        <w:t xml:space="preserve">. </w:t>
      </w:r>
    </w:p>
    <w:p w14:paraId="6D9BE33E" w14:textId="202DF055" w:rsidR="004E5B15" w:rsidRDefault="00777250" w:rsidP="004E5B15">
      <w:pPr>
        <w:spacing w:before="120" w:line="24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t>The</w:t>
      </w:r>
      <w:r w:rsidR="00E93BD5">
        <w:rPr>
          <w:rFonts w:cs="Times New Roman"/>
          <w:sz w:val="24"/>
        </w:rPr>
        <w:t xml:space="preserve"> </w:t>
      </w:r>
      <w:r w:rsidR="00E93BD5">
        <w:rPr>
          <w:rFonts w:cs="Times New Roman"/>
          <w:b/>
          <w:bCs/>
          <w:sz w:val="24"/>
        </w:rPr>
        <w:t>open</w:t>
      </w:r>
      <w:r w:rsidR="00E93BD5" w:rsidRPr="003B7F78">
        <w:rPr>
          <w:rFonts w:cs="Times New Roman"/>
          <w:b/>
          <w:bCs/>
          <w:sz w:val="24"/>
        </w:rPr>
        <w:t xml:space="preserve"> golf tournament</w:t>
      </w:r>
      <w:r w:rsidR="00E93BD5">
        <w:rPr>
          <w:rFonts w:cs="Times New Roman"/>
          <w:sz w:val="24"/>
        </w:rPr>
        <w:t xml:space="preserve"> will be held </w:t>
      </w:r>
      <w:r w:rsidRPr="00777250">
        <w:rPr>
          <w:rFonts w:cs="Times New Roman"/>
          <w:b/>
          <w:sz w:val="24"/>
        </w:rPr>
        <w:t>Sunday, Aug. 4</w:t>
      </w:r>
      <w:r>
        <w:rPr>
          <w:rFonts w:cs="Times New Roman"/>
          <w:sz w:val="24"/>
        </w:rPr>
        <w:t xml:space="preserve">, </w:t>
      </w:r>
      <w:r w:rsidR="00E93BD5">
        <w:rPr>
          <w:rFonts w:cs="Times New Roman"/>
          <w:sz w:val="24"/>
        </w:rPr>
        <w:t xml:space="preserve">at </w:t>
      </w:r>
      <w:r w:rsidR="00E93BD5" w:rsidRPr="003B7F78">
        <w:rPr>
          <w:rFonts w:cs="Times New Roman"/>
          <w:sz w:val="24"/>
        </w:rPr>
        <w:t>Lakeside National Golf Club</w:t>
      </w:r>
      <w:r w:rsidR="004E5B15" w:rsidRPr="004E5B15">
        <w:rPr>
          <w:rFonts w:cs="Times New Roman"/>
          <w:sz w:val="24"/>
        </w:rPr>
        <w:t xml:space="preserve"> </w:t>
      </w:r>
      <w:r w:rsidR="004E5B15">
        <w:rPr>
          <w:rFonts w:cs="Times New Roman"/>
          <w:sz w:val="24"/>
        </w:rPr>
        <w:t xml:space="preserve">at 9 </w:t>
      </w:r>
      <w:bookmarkStart w:id="1" w:name="_GoBack"/>
      <w:bookmarkEnd w:id="1"/>
      <w:r w:rsidR="004E5B15">
        <w:rPr>
          <w:rFonts w:cs="Times New Roman"/>
          <w:sz w:val="24"/>
        </w:rPr>
        <w:t>a.m.</w:t>
      </w:r>
      <w:r w:rsidR="00E93BD5">
        <w:rPr>
          <w:rFonts w:cs="Times New Roman"/>
          <w:sz w:val="24"/>
        </w:rPr>
        <w:t xml:space="preserve">; </w:t>
      </w:r>
      <w:r w:rsidR="00E93BD5" w:rsidRPr="007D7AF8">
        <w:rPr>
          <w:rFonts w:cs="Times New Roman"/>
          <w:b/>
          <w:bCs/>
          <w:sz w:val="24"/>
        </w:rPr>
        <w:t xml:space="preserve">register by </w:t>
      </w:r>
      <w:r w:rsidR="001043B6">
        <w:rPr>
          <w:rFonts w:cs="Times New Roman"/>
          <w:b/>
          <w:bCs/>
          <w:sz w:val="24"/>
        </w:rPr>
        <w:t xml:space="preserve">Aug. </w:t>
      </w:r>
      <w:r w:rsidR="00E93BD5" w:rsidRPr="007D7AF8">
        <w:rPr>
          <w:rFonts w:cs="Times New Roman"/>
          <w:b/>
          <w:bCs/>
          <w:sz w:val="24"/>
        </w:rPr>
        <w:t>1</w:t>
      </w:r>
      <w:r w:rsidR="00E93BD5">
        <w:rPr>
          <w:rFonts w:cs="Times New Roman"/>
          <w:sz w:val="24"/>
        </w:rPr>
        <w:t xml:space="preserve">. </w:t>
      </w:r>
    </w:p>
    <w:p w14:paraId="6407D03D" w14:textId="6F242115" w:rsidR="004E5B15" w:rsidRDefault="003B7F78" w:rsidP="004E5B15">
      <w:pPr>
        <w:spacing w:before="120" w:line="24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t xml:space="preserve">Plus, </w:t>
      </w:r>
      <w:r w:rsidR="00A469D4">
        <w:rPr>
          <w:rFonts w:cs="Times New Roman"/>
          <w:b/>
          <w:sz w:val="24"/>
        </w:rPr>
        <w:t>the</w:t>
      </w:r>
      <w:r w:rsidR="00AA3B1C" w:rsidRPr="00364142">
        <w:rPr>
          <w:rFonts w:cs="Times New Roman"/>
          <w:b/>
          <w:sz w:val="24"/>
        </w:rPr>
        <w:t xml:space="preserve"> </w:t>
      </w:r>
      <w:r w:rsidR="00AA3B1C" w:rsidRPr="003B7F78">
        <w:rPr>
          <w:rFonts w:cs="Times New Roman"/>
          <w:b/>
          <w:sz w:val="24"/>
        </w:rPr>
        <w:t xml:space="preserve">carnival </w:t>
      </w:r>
      <w:r w:rsidR="00A469D4" w:rsidRPr="00A469D4">
        <w:rPr>
          <w:rFonts w:cs="Times New Roman"/>
          <w:b/>
          <w:sz w:val="24"/>
        </w:rPr>
        <w:t>will be on Main Street</w:t>
      </w:r>
      <w:r w:rsidR="00A469D4">
        <w:rPr>
          <w:rFonts w:cs="Times New Roman"/>
          <w:sz w:val="24"/>
        </w:rPr>
        <w:t xml:space="preserve"> between 13th and 11th streets</w:t>
      </w:r>
      <w:r w:rsidR="00AA3B1C" w:rsidRPr="00364142">
        <w:rPr>
          <w:rFonts w:cs="Times New Roman"/>
          <w:sz w:val="24"/>
        </w:rPr>
        <w:t xml:space="preserve">. </w:t>
      </w:r>
      <w:r w:rsidR="00A469D4">
        <w:rPr>
          <w:rFonts w:cs="Times New Roman"/>
          <w:sz w:val="24"/>
        </w:rPr>
        <w:t>Don’t forget y</w:t>
      </w:r>
      <w:r>
        <w:rPr>
          <w:rFonts w:cs="Times New Roman"/>
          <w:sz w:val="24"/>
        </w:rPr>
        <w:t xml:space="preserve">ou can </w:t>
      </w:r>
      <w:r w:rsidRPr="003B7F78">
        <w:rPr>
          <w:rFonts w:cs="Times New Roman"/>
          <w:b/>
          <w:bCs/>
          <w:sz w:val="24"/>
        </w:rPr>
        <w:t>buy 20 tickets for $15 in advance</w:t>
      </w:r>
      <w:r>
        <w:rPr>
          <w:rFonts w:cs="Times New Roman"/>
          <w:sz w:val="24"/>
        </w:rPr>
        <w:t xml:space="preserve"> </w:t>
      </w:r>
      <w:r w:rsidR="00B908A2" w:rsidRPr="00B908A2">
        <w:rPr>
          <w:rFonts w:cs="Times New Roman"/>
          <w:b/>
          <w:bCs/>
          <w:sz w:val="24"/>
        </w:rPr>
        <w:t>from Peoples Bank</w:t>
      </w:r>
      <w:r w:rsidR="00B908A2">
        <w:rPr>
          <w:rFonts w:cs="Times New Roman"/>
          <w:sz w:val="24"/>
        </w:rPr>
        <w:t xml:space="preserve"> in Grand Junction </w:t>
      </w:r>
      <w:r w:rsidRPr="001043B6">
        <w:rPr>
          <w:rFonts w:cs="Times New Roman"/>
          <w:b/>
          <w:sz w:val="24"/>
        </w:rPr>
        <w:t xml:space="preserve">until the carnival </w:t>
      </w:r>
      <w:r w:rsidR="00B908A2" w:rsidRPr="001043B6">
        <w:rPr>
          <w:rFonts w:cs="Times New Roman"/>
          <w:b/>
          <w:sz w:val="24"/>
        </w:rPr>
        <w:t>starts</w:t>
      </w:r>
      <w:r>
        <w:rPr>
          <w:rFonts w:cs="Times New Roman"/>
          <w:sz w:val="24"/>
        </w:rPr>
        <w:t xml:space="preserve">. After that, tickets </w:t>
      </w:r>
      <w:r w:rsidR="00B908A2">
        <w:rPr>
          <w:rFonts w:cs="Times New Roman"/>
          <w:sz w:val="24"/>
        </w:rPr>
        <w:t>ar</w:t>
      </w:r>
      <w:r>
        <w:rPr>
          <w:rFonts w:cs="Times New Roman"/>
          <w:sz w:val="24"/>
        </w:rPr>
        <w:t>e $1 each.</w:t>
      </w:r>
    </w:p>
    <w:p w14:paraId="606849C8" w14:textId="0B11B596" w:rsidR="004E5B15" w:rsidRPr="004E5B15" w:rsidRDefault="004E5B15" w:rsidP="004E5B15">
      <w:pPr>
        <w:spacing w:before="120" w:line="240" w:lineRule="auto"/>
        <w:jc w:val="center"/>
        <w:rPr>
          <w:rFonts w:cs="Times New Roman"/>
          <w:b/>
          <w:smallCaps/>
          <w:sz w:val="28"/>
        </w:rPr>
      </w:pPr>
      <w:r w:rsidRPr="004E5B15">
        <w:rPr>
          <w:rFonts w:cs="Times New Roman"/>
          <w:b/>
          <w:smallCaps/>
          <w:sz w:val="28"/>
        </w:rPr>
        <w:t>Contests! Contests! Contests!</w:t>
      </w:r>
    </w:p>
    <w:p w14:paraId="52465172" w14:textId="77777777" w:rsidR="00F13807" w:rsidRDefault="004E5B15" w:rsidP="004E5B15">
      <w:pPr>
        <w:spacing w:line="240" w:lineRule="auto"/>
        <w:jc w:val="left"/>
        <w:rPr>
          <w:rFonts w:cs="Times New Roman"/>
          <w:sz w:val="24"/>
        </w:rPr>
      </w:pPr>
      <w:r w:rsidRPr="001043B6">
        <w:rPr>
          <w:b/>
          <w:noProof/>
          <w:lang w:eastAsia="en-US"/>
        </w:rPr>
        <w:drawing>
          <wp:anchor distT="0" distB="0" distL="114300" distR="114300" simplePos="0" relativeHeight="251718656" behindDoc="0" locked="0" layoutInCell="1" allowOverlap="1" wp14:anchorId="46946B97" wp14:editId="68082B4B">
            <wp:simplePos x="0" y="0"/>
            <wp:positionH relativeFrom="margin">
              <wp:posOffset>5125085</wp:posOffset>
            </wp:positionH>
            <wp:positionV relativeFrom="margin">
              <wp:posOffset>419735</wp:posOffset>
            </wp:positionV>
            <wp:extent cx="2141855" cy="847725"/>
            <wp:effectExtent l="0" t="635" r="0" b="0"/>
            <wp:wrapSquare wrapText="bothSides"/>
            <wp:docPr id="1" name="Picture 1" descr="BMEU address label with the letters ECRWSSEDDM flanked by asterisks above the words, Postal Customer City, State, and 5-Digit ZIP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EU address label with the letters ECRWSSEDDM flanked by asterisks above the words, Postal Customer City, State, and 5-Digit ZIP Co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43B6">
        <w:rPr>
          <w:rFonts w:cs="Times New Roman"/>
          <w:b/>
          <w:sz w:val="24"/>
        </w:rPr>
        <w:t>At 10 a.m.</w:t>
      </w:r>
      <w:r>
        <w:rPr>
          <w:rFonts w:cs="Times New Roman"/>
          <w:b/>
          <w:sz w:val="24"/>
        </w:rPr>
        <w:t xml:space="preserve"> Saturday, Aug. 3,</w:t>
      </w:r>
      <w:r>
        <w:rPr>
          <w:rFonts w:cs="Times New Roman"/>
          <w:sz w:val="24"/>
        </w:rPr>
        <w:t xml:space="preserve"> we’ll announce </w:t>
      </w:r>
      <w:r w:rsidRPr="00A469D4">
        <w:rPr>
          <w:rFonts w:cs="Times New Roman"/>
          <w:b/>
          <w:sz w:val="24"/>
        </w:rPr>
        <w:t>GJ 150 contest</w:t>
      </w:r>
      <w:r>
        <w:rPr>
          <w:rFonts w:cs="Times New Roman"/>
          <w:b/>
          <w:sz w:val="24"/>
        </w:rPr>
        <w:t xml:space="preserve"> prize </w:t>
      </w:r>
      <w:r w:rsidRPr="00A469D4">
        <w:rPr>
          <w:rFonts w:cs="Times New Roman"/>
          <w:b/>
          <w:sz w:val="24"/>
        </w:rPr>
        <w:t xml:space="preserve">winners </w:t>
      </w:r>
      <w:r>
        <w:rPr>
          <w:rFonts w:cs="Times New Roman"/>
          <w:sz w:val="24"/>
        </w:rPr>
        <w:t xml:space="preserve">at the Community Center. </w:t>
      </w:r>
      <w:r w:rsidRPr="001043B6">
        <w:rPr>
          <w:rFonts w:cs="Times New Roman"/>
          <w:b/>
          <w:sz w:val="24"/>
        </w:rPr>
        <w:t>Bring your longest, fullest, and/or most creative beard</w:t>
      </w:r>
      <w:r>
        <w:rPr>
          <w:rFonts w:cs="Times New Roman"/>
          <w:sz w:val="24"/>
        </w:rPr>
        <w:t xml:space="preserve"> and then see who wins the People’s Choice for Most Attractive! </w:t>
      </w:r>
    </w:p>
    <w:p w14:paraId="6B9785B1" w14:textId="48D2F9C7" w:rsidR="004E5B15" w:rsidRDefault="004E5B15" w:rsidP="004E5B15">
      <w:pPr>
        <w:spacing w:line="240" w:lineRule="auto"/>
        <w:jc w:val="left"/>
        <w:rPr>
          <w:rFonts w:cs="Times New Roman"/>
          <w:sz w:val="24"/>
        </w:rPr>
      </w:pPr>
      <w:r w:rsidRPr="00A469D4">
        <w:rPr>
          <w:rFonts w:cs="Times New Roman"/>
          <w:b/>
          <w:sz w:val="24"/>
        </w:rPr>
        <w:t>Winners of the pie contest</w:t>
      </w:r>
      <w:r>
        <w:rPr>
          <w:rFonts w:cs="Times New Roman"/>
          <w:sz w:val="24"/>
        </w:rPr>
        <w:t xml:space="preserve"> will be announced along with the </w:t>
      </w:r>
      <w:r w:rsidRPr="00A469D4">
        <w:rPr>
          <w:rFonts w:cs="Times New Roman"/>
          <w:b/>
          <w:sz w:val="24"/>
        </w:rPr>
        <w:t xml:space="preserve">GJ </w:t>
      </w:r>
      <w:r w:rsidRPr="001043B6">
        <w:rPr>
          <w:rFonts w:cs="Times New Roman"/>
          <w:b/>
          <w:sz w:val="24"/>
        </w:rPr>
        <w:t>Trivia Contest winner</w:t>
      </w:r>
      <w:r>
        <w:rPr>
          <w:rFonts w:cs="Times New Roman"/>
          <w:sz w:val="24"/>
        </w:rPr>
        <w:t xml:space="preserve">. Be sure to </w:t>
      </w:r>
      <w:r w:rsidRPr="00E93BD5">
        <w:rPr>
          <w:rFonts w:cs="Times New Roman"/>
          <w:b/>
          <w:sz w:val="24"/>
        </w:rPr>
        <w:t xml:space="preserve">submit your </w:t>
      </w:r>
      <w:r>
        <w:rPr>
          <w:rFonts w:cs="Times New Roman"/>
          <w:b/>
          <w:sz w:val="24"/>
        </w:rPr>
        <w:t xml:space="preserve">trivia contest </w:t>
      </w:r>
      <w:r w:rsidRPr="00E93BD5">
        <w:rPr>
          <w:rFonts w:cs="Times New Roman"/>
          <w:b/>
          <w:sz w:val="24"/>
        </w:rPr>
        <w:t xml:space="preserve">entries </w:t>
      </w:r>
      <w:r>
        <w:rPr>
          <w:rFonts w:cs="Times New Roman"/>
          <w:b/>
          <w:sz w:val="24"/>
        </w:rPr>
        <w:t>in the City Hall drop box</w:t>
      </w:r>
      <w:r w:rsidRPr="007E6170">
        <w:rPr>
          <w:rFonts w:cs="Times New Roman"/>
          <w:sz w:val="24"/>
        </w:rPr>
        <w:t xml:space="preserve"> </w:t>
      </w:r>
      <w:r w:rsidR="007E6170" w:rsidRPr="007E6170">
        <w:rPr>
          <w:rFonts w:cs="Times New Roman"/>
          <w:sz w:val="24"/>
        </w:rPr>
        <w:t xml:space="preserve">(by the front door) </w:t>
      </w:r>
      <w:r w:rsidRPr="00E93BD5">
        <w:rPr>
          <w:rFonts w:cs="Times New Roman"/>
          <w:b/>
          <w:sz w:val="24"/>
        </w:rPr>
        <w:t xml:space="preserve">by </w:t>
      </w:r>
      <w:r>
        <w:rPr>
          <w:rFonts w:cs="Times New Roman"/>
          <w:b/>
          <w:sz w:val="24"/>
        </w:rPr>
        <w:t>Aug. 2</w:t>
      </w:r>
      <w:r w:rsidRPr="00E93BD5">
        <w:rPr>
          <w:rFonts w:cs="Times New Roman"/>
          <w:b/>
          <w:sz w:val="24"/>
        </w:rPr>
        <w:t>!</w:t>
      </w:r>
    </w:p>
    <w:p w14:paraId="3E996470" w14:textId="27970784" w:rsidR="00AA3B1C" w:rsidRPr="004E5B15" w:rsidRDefault="00F13807" w:rsidP="004E5B15">
      <w:pPr>
        <w:spacing w:line="240" w:lineRule="auto"/>
        <w:jc w:val="left"/>
        <w:rPr>
          <w:rFonts w:cs="Times New Roman"/>
          <w:sz w:val="24"/>
        </w:rPr>
      </w:pPr>
      <w:r w:rsidRPr="0065026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6908DA" wp14:editId="76C9D8C5">
                <wp:simplePos x="0" y="0"/>
                <wp:positionH relativeFrom="margin">
                  <wp:posOffset>-47625</wp:posOffset>
                </wp:positionH>
                <wp:positionV relativeFrom="margin">
                  <wp:posOffset>7419975</wp:posOffset>
                </wp:positionV>
                <wp:extent cx="6162675" cy="933450"/>
                <wp:effectExtent l="19050" t="19050" r="28575" b="1905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933450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8EC97" w14:textId="483AEED5" w:rsidR="00650265" w:rsidRPr="00F13807" w:rsidRDefault="00650265" w:rsidP="00B0763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</w:pPr>
                            <w:proofErr w:type="gramStart"/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Contact City Hall </w:t>
                            </w:r>
                            <w:r w:rsidR="003244D8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at</w:t>
                            </w:r>
                            <w:r w:rsidR="00754317"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515-738-2585 or </w:t>
                            </w:r>
                            <w:r w:rsidR="003244D8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by </w:t>
                            </w:r>
                            <w:r w:rsidR="00754317"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email </w:t>
                            </w:r>
                            <w:r w:rsidR="003244D8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at </w:t>
                            </w:r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grandjct@iowatelecom.net.</w:t>
                            </w:r>
                            <w:proofErr w:type="gramEnd"/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1940E30F" w14:textId="70A195AC" w:rsidR="00650265" w:rsidRDefault="00650265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</w:pPr>
                            <w:proofErr w:type="gramStart"/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Office hours Mon</w:t>
                            </w:r>
                            <w:r w:rsidR="00C479F6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—Fri,</w:t>
                            </w:r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 w:rsidR="001D243E"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8</w:t>
                            </w:r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 to </w:t>
                            </w:r>
                            <w:r w:rsidR="001D243E"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1</w:t>
                            </w:r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1 </w:t>
                            </w:r>
                            <w:r w:rsidR="001D243E"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a</w:t>
                            </w:r>
                            <w:r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m</w:t>
                            </w:r>
                            <w:r w:rsidR="00C479F6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,</w:t>
                            </w:r>
                            <w:r w:rsidR="001D243E"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 xml:space="preserve"> or by appointment</w:t>
                            </w:r>
                            <w:r w:rsidR="000B36FB" w:rsidRPr="00F13807">
                              <w:rPr>
                                <w:color w:val="FFFFFF" w:themeColor="background1"/>
                                <w:sz w:val="28"/>
                                <w:lang w:eastAsia="en-US"/>
                              </w:rPr>
                              <w:t>.</w:t>
                            </w:r>
                            <w:proofErr w:type="gramEnd"/>
                          </w:p>
                          <w:p w14:paraId="43DD7F5B" w14:textId="236BAFA2" w:rsidR="003244D8" w:rsidRPr="00F30B0C" w:rsidRDefault="003244D8" w:rsidP="006502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eastAsia="en-US"/>
                              </w:rPr>
                            </w:pPr>
                            <w:r w:rsidRPr="00F30B0C">
                              <w:rPr>
                                <w:b/>
                                <w:color w:val="FFFFFF" w:themeColor="background1"/>
                                <w:sz w:val="28"/>
                                <w:lang w:eastAsia="en-US"/>
                              </w:rPr>
                              <w:t>Drop box located next to front door.</w:t>
                            </w:r>
                          </w:p>
                          <w:p w14:paraId="1EBA045A" w14:textId="4663C51E" w:rsidR="00754317" w:rsidRPr="00F13807" w:rsidRDefault="004C5885" w:rsidP="00F13807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4"/>
                                <w:u w:val="single"/>
                              </w:rPr>
                            </w:pPr>
                            <w:r w:rsidRPr="00F13807">
                              <w:rPr>
                                <w:color w:val="FFFFFF" w:themeColor="background1"/>
                                <w:spacing w:val="12"/>
                                <w:sz w:val="24"/>
                                <w:u w:val="single"/>
                              </w:rPr>
                              <w:t>www.grandjunctioniowa.org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-3.75pt;margin-top:584.25pt;width:485.25pt;height:73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" fillcolor="#6f6f74" strokecolor="#6f6f74" strokeweight="3.5pt">
                <v:stroke linestyle="thinThick"/>
                <v:textbox>
                  <w:txbxContent>
                    <w:p w14:paraId="0328EC97" w14:textId="483AEED5" w:rsidR="00650265" w:rsidRPr="00F13807" w:rsidRDefault="00650265" w:rsidP="00B0763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lang w:eastAsia="en-US"/>
                        </w:rPr>
                      </w:pPr>
                      <w:proofErr w:type="gramStart"/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Contact City Hall </w:t>
                      </w:r>
                      <w:r w:rsidR="003244D8">
                        <w:rPr>
                          <w:color w:val="FFFFFF" w:themeColor="background1"/>
                          <w:sz w:val="28"/>
                          <w:lang w:eastAsia="en-US"/>
                        </w:rPr>
                        <w:t>at</w:t>
                      </w:r>
                      <w:r w:rsidR="00754317"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 </w:t>
                      </w:r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515-738-2585 or </w:t>
                      </w:r>
                      <w:r w:rsidR="003244D8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by </w:t>
                      </w:r>
                      <w:r w:rsidR="00754317"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email </w:t>
                      </w:r>
                      <w:r w:rsidR="003244D8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at </w:t>
                      </w:r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>grandjct@iowatelecom.net.</w:t>
                      </w:r>
                      <w:proofErr w:type="gramEnd"/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 </w:t>
                      </w:r>
                    </w:p>
                    <w:p w14:paraId="1940E30F" w14:textId="70A195AC" w:rsidR="00650265" w:rsidRDefault="00650265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8"/>
                          <w:lang w:eastAsia="en-US"/>
                        </w:rPr>
                      </w:pPr>
                      <w:proofErr w:type="gramStart"/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>Office hours Mon</w:t>
                      </w:r>
                      <w:r w:rsidR="00C479F6">
                        <w:rPr>
                          <w:color w:val="FFFFFF" w:themeColor="background1"/>
                          <w:sz w:val="28"/>
                          <w:lang w:eastAsia="en-US"/>
                        </w:rPr>
                        <w:t>—Fri,</w:t>
                      </w:r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 </w:t>
                      </w:r>
                      <w:r w:rsidR="001D243E"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>8</w:t>
                      </w:r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 to </w:t>
                      </w:r>
                      <w:r w:rsidR="001D243E"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>1</w:t>
                      </w:r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1 </w:t>
                      </w:r>
                      <w:r w:rsidR="001D243E"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>a</w:t>
                      </w:r>
                      <w:r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>m</w:t>
                      </w:r>
                      <w:r w:rsidR="00C479F6">
                        <w:rPr>
                          <w:color w:val="FFFFFF" w:themeColor="background1"/>
                          <w:sz w:val="28"/>
                          <w:lang w:eastAsia="en-US"/>
                        </w:rPr>
                        <w:t>,</w:t>
                      </w:r>
                      <w:r w:rsidR="001D243E"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 xml:space="preserve"> or by appointment</w:t>
                      </w:r>
                      <w:r w:rsidR="000B36FB" w:rsidRPr="00F13807">
                        <w:rPr>
                          <w:color w:val="FFFFFF" w:themeColor="background1"/>
                          <w:sz w:val="28"/>
                          <w:lang w:eastAsia="en-US"/>
                        </w:rPr>
                        <w:t>.</w:t>
                      </w:r>
                      <w:proofErr w:type="gramEnd"/>
                    </w:p>
                    <w:p w14:paraId="43DD7F5B" w14:textId="236BAFA2" w:rsidR="003244D8" w:rsidRPr="00F30B0C" w:rsidRDefault="003244D8" w:rsidP="0065026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lang w:eastAsia="en-US"/>
                        </w:rPr>
                      </w:pPr>
                      <w:r w:rsidRPr="00F30B0C">
                        <w:rPr>
                          <w:b/>
                          <w:color w:val="FFFFFF" w:themeColor="background1"/>
                          <w:sz w:val="28"/>
                          <w:lang w:eastAsia="en-US"/>
                        </w:rPr>
                        <w:t>Drop box located next to front door.</w:t>
                      </w:r>
                    </w:p>
                    <w:p w14:paraId="1EBA045A" w14:textId="4663C51E" w:rsidR="00754317" w:rsidRPr="00F13807" w:rsidRDefault="004C5885" w:rsidP="00F13807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4"/>
                          <w:u w:val="single"/>
                        </w:rPr>
                      </w:pPr>
                      <w:r w:rsidRPr="00F13807">
                        <w:rPr>
                          <w:color w:val="FFFFFF" w:themeColor="background1"/>
                          <w:spacing w:val="12"/>
                          <w:sz w:val="24"/>
                          <w:u w:val="single"/>
                        </w:rPr>
                        <w:t>www.grandjunctioniowa.org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4E5B15" w:rsidRPr="00A469D4">
        <w:rPr>
          <w:rFonts w:cs="Times New Roman"/>
          <w:b/>
          <w:sz w:val="24"/>
        </w:rPr>
        <w:t>Nominations for Oldest Citizen and Family with the Most Generations Still Living in Grand Junction</w:t>
      </w:r>
      <w:r w:rsidR="004E5B15">
        <w:rPr>
          <w:rFonts w:cs="Times New Roman"/>
          <w:sz w:val="24"/>
        </w:rPr>
        <w:t xml:space="preserve"> will be accepted at City Hall through noon, Aug. 2. Winners will be honored in the parade. </w:t>
      </w:r>
    </w:p>
    <w:sectPr w:rsidR="00AA3B1C" w:rsidRPr="004E5B15" w:rsidSect="00F13807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altName w:val="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B77E9"/>
    <w:multiLevelType w:val="hybridMultilevel"/>
    <w:tmpl w:val="0D12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650"/>
    <w:rsid w:val="00003DB8"/>
    <w:rsid w:val="00020006"/>
    <w:rsid w:val="00031DBB"/>
    <w:rsid w:val="000345A9"/>
    <w:rsid w:val="00037C43"/>
    <w:rsid w:val="0004752C"/>
    <w:rsid w:val="00051A01"/>
    <w:rsid w:val="00063ED4"/>
    <w:rsid w:val="000679AF"/>
    <w:rsid w:val="00077DEC"/>
    <w:rsid w:val="0009071B"/>
    <w:rsid w:val="0009770A"/>
    <w:rsid w:val="00097EFA"/>
    <w:rsid w:val="000B36FB"/>
    <w:rsid w:val="000C0407"/>
    <w:rsid w:val="000C2952"/>
    <w:rsid w:val="000C6F64"/>
    <w:rsid w:val="001043B6"/>
    <w:rsid w:val="00125D62"/>
    <w:rsid w:val="00130F55"/>
    <w:rsid w:val="001535A8"/>
    <w:rsid w:val="001719EF"/>
    <w:rsid w:val="00183C1C"/>
    <w:rsid w:val="00187864"/>
    <w:rsid w:val="001964AB"/>
    <w:rsid w:val="001977FE"/>
    <w:rsid w:val="001A390D"/>
    <w:rsid w:val="001C57B8"/>
    <w:rsid w:val="001D243E"/>
    <w:rsid w:val="001D4467"/>
    <w:rsid w:val="001D5169"/>
    <w:rsid w:val="001D5BE2"/>
    <w:rsid w:val="002148F5"/>
    <w:rsid w:val="00223FE1"/>
    <w:rsid w:val="0023522D"/>
    <w:rsid w:val="00237C55"/>
    <w:rsid w:val="0025512C"/>
    <w:rsid w:val="00260CD2"/>
    <w:rsid w:val="00272FBC"/>
    <w:rsid w:val="00286EC2"/>
    <w:rsid w:val="00287B2A"/>
    <w:rsid w:val="002C533B"/>
    <w:rsid w:val="002D3A7F"/>
    <w:rsid w:val="002D4286"/>
    <w:rsid w:val="002D626B"/>
    <w:rsid w:val="002D70B6"/>
    <w:rsid w:val="002E30AD"/>
    <w:rsid w:val="002F22E7"/>
    <w:rsid w:val="00310CB9"/>
    <w:rsid w:val="003244D8"/>
    <w:rsid w:val="0033052A"/>
    <w:rsid w:val="00330B95"/>
    <w:rsid w:val="00334162"/>
    <w:rsid w:val="00345D74"/>
    <w:rsid w:val="003507F1"/>
    <w:rsid w:val="00360444"/>
    <w:rsid w:val="003614FE"/>
    <w:rsid w:val="00364142"/>
    <w:rsid w:val="00373078"/>
    <w:rsid w:val="00374C91"/>
    <w:rsid w:val="00381351"/>
    <w:rsid w:val="00392DBC"/>
    <w:rsid w:val="003A1FF2"/>
    <w:rsid w:val="003A5491"/>
    <w:rsid w:val="003A7F28"/>
    <w:rsid w:val="003B2618"/>
    <w:rsid w:val="003B5EE8"/>
    <w:rsid w:val="003B7F78"/>
    <w:rsid w:val="003C4484"/>
    <w:rsid w:val="003C4A1C"/>
    <w:rsid w:val="003E5991"/>
    <w:rsid w:val="003E6661"/>
    <w:rsid w:val="003F0399"/>
    <w:rsid w:val="003F441A"/>
    <w:rsid w:val="00402599"/>
    <w:rsid w:val="0040766A"/>
    <w:rsid w:val="00416026"/>
    <w:rsid w:val="00417973"/>
    <w:rsid w:val="00420BFA"/>
    <w:rsid w:val="00424650"/>
    <w:rsid w:val="004311C0"/>
    <w:rsid w:val="004345B7"/>
    <w:rsid w:val="00440AEC"/>
    <w:rsid w:val="00453960"/>
    <w:rsid w:val="00464B25"/>
    <w:rsid w:val="00470335"/>
    <w:rsid w:val="0047279E"/>
    <w:rsid w:val="0047699B"/>
    <w:rsid w:val="0048005B"/>
    <w:rsid w:val="004C0B3A"/>
    <w:rsid w:val="004C36D7"/>
    <w:rsid w:val="004C3CF1"/>
    <w:rsid w:val="004C40C7"/>
    <w:rsid w:val="004C5885"/>
    <w:rsid w:val="004D2373"/>
    <w:rsid w:val="004D4F7A"/>
    <w:rsid w:val="004D722A"/>
    <w:rsid w:val="004E2231"/>
    <w:rsid w:val="004E5043"/>
    <w:rsid w:val="004E5B15"/>
    <w:rsid w:val="00506D93"/>
    <w:rsid w:val="00522473"/>
    <w:rsid w:val="00534B86"/>
    <w:rsid w:val="00546C00"/>
    <w:rsid w:val="0056183F"/>
    <w:rsid w:val="00562F45"/>
    <w:rsid w:val="0057527A"/>
    <w:rsid w:val="00576C86"/>
    <w:rsid w:val="00577F30"/>
    <w:rsid w:val="0058406C"/>
    <w:rsid w:val="005B3615"/>
    <w:rsid w:val="005D030D"/>
    <w:rsid w:val="005D4FA9"/>
    <w:rsid w:val="005D7C09"/>
    <w:rsid w:val="005E2AB5"/>
    <w:rsid w:val="005E2B82"/>
    <w:rsid w:val="005E56E3"/>
    <w:rsid w:val="005F468C"/>
    <w:rsid w:val="005F5554"/>
    <w:rsid w:val="00600EF3"/>
    <w:rsid w:val="006403BD"/>
    <w:rsid w:val="006450A7"/>
    <w:rsid w:val="00650265"/>
    <w:rsid w:val="006633BD"/>
    <w:rsid w:val="006701B5"/>
    <w:rsid w:val="00675AEC"/>
    <w:rsid w:val="006B28BE"/>
    <w:rsid w:val="006B5631"/>
    <w:rsid w:val="006E0427"/>
    <w:rsid w:val="006E0979"/>
    <w:rsid w:val="006F226B"/>
    <w:rsid w:val="00703102"/>
    <w:rsid w:val="00703F91"/>
    <w:rsid w:val="007072FB"/>
    <w:rsid w:val="0071296D"/>
    <w:rsid w:val="00743C1C"/>
    <w:rsid w:val="0074498F"/>
    <w:rsid w:val="00744B24"/>
    <w:rsid w:val="00745AF8"/>
    <w:rsid w:val="007478BD"/>
    <w:rsid w:val="00753E33"/>
    <w:rsid w:val="00754317"/>
    <w:rsid w:val="00767D06"/>
    <w:rsid w:val="00777250"/>
    <w:rsid w:val="0078501C"/>
    <w:rsid w:val="0078739D"/>
    <w:rsid w:val="007C04AB"/>
    <w:rsid w:val="007D7AF8"/>
    <w:rsid w:val="007D7EEC"/>
    <w:rsid w:val="007E1163"/>
    <w:rsid w:val="007E2246"/>
    <w:rsid w:val="007E52AD"/>
    <w:rsid w:val="007E6170"/>
    <w:rsid w:val="007F1994"/>
    <w:rsid w:val="007F4AE1"/>
    <w:rsid w:val="00802E7C"/>
    <w:rsid w:val="008032B0"/>
    <w:rsid w:val="00811307"/>
    <w:rsid w:val="00850C0A"/>
    <w:rsid w:val="008615D8"/>
    <w:rsid w:val="00863F02"/>
    <w:rsid w:val="00867671"/>
    <w:rsid w:val="00877B20"/>
    <w:rsid w:val="008A124E"/>
    <w:rsid w:val="008A58A9"/>
    <w:rsid w:val="008C7C6A"/>
    <w:rsid w:val="008C7FB2"/>
    <w:rsid w:val="008D0E23"/>
    <w:rsid w:val="008D69CF"/>
    <w:rsid w:val="008E37BB"/>
    <w:rsid w:val="009248CE"/>
    <w:rsid w:val="00927FA5"/>
    <w:rsid w:val="00931A2C"/>
    <w:rsid w:val="0093381C"/>
    <w:rsid w:val="00941F68"/>
    <w:rsid w:val="00953CDC"/>
    <w:rsid w:val="00965EA6"/>
    <w:rsid w:val="0096657B"/>
    <w:rsid w:val="00970194"/>
    <w:rsid w:val="00985F9E"/>
    <w:rsid w:val="00991E97"/>
    <w:rsid w:val="009C4E4E"/>
    <w:rsid w:val="009E4BAA"/>
    <w:rsid w:val="009E6711"/>
    <w:rsid w:val="009F4CFC"/>
    <w:rsid w:val="00A06F6A"/>
    <w:rsid w:val="00A31598"/>
    <w:rsid w:val="00A42488"/>
    <w:rsid w:val="00A469D4"/>
    <w:rsid w:val="00A54051"/>
    <w:rsid w:val="00A56FE9"/>
    <w:rsid w:val="00A768E6"/>
    <w:rsid w:val="00A80500"/>
    <w:rsid w:val="00AA3B1C"/>
    <w:rsid w:val="00AE4090"/>
    <w:rsid w:val="00AE5CF3"/>
    <w:rsid w:val="00AE7D0F"/>
    <w:rsid w:val="00B04D22"/>
    <w:rsid w:val="00B0763B"/>
    <w:rsid w:val="00B23198"/>
    <w:rsid w:val="00B23C88"/>
    <w:rsid w:val="00B46733"/>
    <w:rsid w:val="00B5417D"/>
    <w:rsid w:val="00B60258"/>
    <w:rsid w:val="00B67942"/>
    <w:rsid w:val="00B7787A"/>
    <w:rsid w:val="00B821CF"/>
    <w:rsid w:val="00B908A2"/>
    <w:rsid w:val="00B92FB2"/>
    <w:rsid w:val="00B972A0"/>
    <w:rsid w:val="00BA4AC7"/>
    <w:rsid w:val="00BC1200"/>
    <w:rsid w:val="00BD6ACD"/>
    <w:rsid w:val="00BD789F"/>
    <w:rsid w:val="00BF2413"/>
    <w:rsid w:val="00BF7A19"/>
    <w:rsid w:val="00C05C1A"/>
    <w:rsid w:val="00C06EF1"/>
    <w:rsid w:val="00C15EB6"/>
    <w:rsid w:val="00C2114E"/>
    <w:rsid w:val="00C34FC5"/>
    <w:rsid w:val="00C369CD"/>
    <w:rsid w:val="00C479F6"/>
    <w:rsid w:val="00C62BE0"/>
    <w:rsid w:val="00C64B20"/>
    <w:rsid w:val="00C654E5"/>
    <w:rsid w:val="00C709DA"/>
    <w:rsid w:val="00C756AD"/>
    <w:rsid w:val="00C8203E"/>
    <w:rsid w:val="00C97F00"/>
    <w:rsid w:val="00CA50E3"/>
    <w:rsid w:val="00CB29C1"/>
    <w:rsid w:val="00CB50A2"/>
    <w:rsid w:val="00CD57E8"/>
    <w:rsid w:val="00CF1464"/>
    <w:rsid w:val="00CF4308"/>
    <w:rsid w:val="00D02F3F"/>
    <w:rsid w:val="00D10F38"/>
    <w:rsid w:val="00D14FD9"/>
    <w:rsid w:val="00D173BA"/>
    <w:rsid w:val="00D17444"/>
    <w:rsid w:val="00D33069"/>
    <w:rsid w:val="00D34044"/>
    <w:rsid w:val="00D41E76"/>
    <w:rsid w:val="00D44FDC"/>
    <w:rsid w:val="00D54701"/>
    <w:rsid w:val="00D627DF"/>
    <w:rsid w:val="00D65612"/>
    <w:rsid w:val="00D809D1"/>
    <w:rsid w:val="00D87C79"/>
    <w:rsid w:val="00D92FE7"/>
    <w:rsid w:val="00DB1D43"/>
    <w:rsid w:val="00DB2FD7"/>
    <w:rsid w:val="00DD29B2"/>
    <w:rsid w:val="00E10847"/>
    <w:rsid w:val="00E42DBC"/>
    <w:rsid w:val="00E4768C"/>
    <w:rsid w:val="00E601E4"/>
    <w:rsid w:val="00E80E4A"/>
    <w:rsid w:val="00E93BD5"/>
    <w:rsid w:val="00EA40C4"/>
    <w:rsid w:val="00EB1695"/>
    <w:rsid w:val="00EB3508"/>
    <w:rsid w:val="00EC041C"/>
    <w:rsid w:val="00ED16AA"/>
    <w:rsid w:val="00EE2E94"/>
    <w:rsid w:val="00EF34EA"/>
    <w:rsid w:val="00F04CE2"/>
    <w:rsid w:val="00F13807"/>
    <w:rsid w:val="00F168E9"/>
    <w:rsid w:val="00F30B0C"/>
    <w:rsid w:val="00F34846"/>
    <w:rsid w:val="00F34C97"/>
    <w:rsid w:val="00F55CA9"/>
    <w:rsid w:val="00F8648A"/>
    <w:rsid w:val="00FA0428"/>
    <w:rsid w:val="00FA1136"/>
    <w:rsid w:val="00FA4014"/>
    <w:rsid w:val="00FB2940"/>
    <w:rsid w:val="00FD2A40"/>
    <w:rsid w:val="00FE155E"/>
    <w:rsid w:val="00FE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6B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93381C"/>
    <w:pPr>
      <w:spacing w:after="0" w:line="240" w:lineRule="auto"/>
      <w:jc w:val="left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3381C"/>
    <w:rPr>
      <w:rFonts w:ascii="Calibri" w:eastAsiaTheme="minorHAnsi" w:hAnsi="Calibri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93381C"/>
    <w:pPr>
      <w:spacing w:after="0" w:line="240" w:lineRule="auto"/>
      <w:jc w:val="left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3381C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0.wdp"/><Relationship Id="rId5" Type="http://schemas.microsoft.com/office/2007/relationships/stylesWithEffects" Target="stylesWithEffects.xml"/><Relationship Id="rId15" Type="http://schemas.microsoft.com/office/2007/relationships/hdphoto" Target="media/hdphoto20.wdp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dJunctio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D3785A-B699-48F9-8386-679BF1F9E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76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JUNCTION NEWSLETTER SPRING 2018</vt:lpstr>
    </vt:vector>
  </TitlesOfParts>
  <Company>Hewlett-Packard Company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JUNCTION NEWSLETTER SPRING 2018</dc:title>
  <dc:creator>Grand Junction City Hall</dc:creator>
  <cp:lastModifiedBy>Grand Junction City Hall</cp:lastModifiedBy>
  <cp:revision>11</cp:revision>
  <cp:lastPrinted>2019-07-25T15:57:00Z</cp:lastPrinted>
  <dcterms:created xsi:type="dcterms:W3CDTF">2019-07-25T14:56:00Z</dcterms:created>
  <dcterms:modified xsi:type="dcterms:W3CDTF">2019-08-08T13:59:00Z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