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56525" w14:textId="67A90697" w:rsidR="00130F55" w:rsidRPr="007072FB" w:rsidRDefault="007072FB" w:rsidP="007E52AD">
      <w:pPr>
        <w:spacing w:before="120" w:line="240" w:lineRule="auto"/>
        <w:jc w:val="left"/>
        <w:rPr>
          <w:rFonts w:cs="Calibri"/>
          <w:b/>
          <w:caps/>
          <w:smallCaps/>
          <w:sz w:val="48"/>
        </w:rPr>
      </w:pPr>
      <w:r w:rsidRPr="007072FB">
        <w:rPr>
          <w:noProof/>
          <w:lang w:eastAsia="en-US"/>
        </w:rPr>
        <mc:AlternateContent>
          <mc:Choice Requires="wps">
            <w:drawing>
              <wp:anchor distT="0" distB="0" distL="457200" distR="457200" simplePos="0" relativeHeight="251659264" behindDoc="0" locked="0" layoutInCell="1" allowOverlap="1" wp14:anchorId="1A7C5A81" wp14:editId="25A51964">
                <wp:simplePos x="0" y="0"/>
                <wp:positionH relativeFrom="margin">
                  <wp:posOffset>2714625</wp:posOffset>
                </wp:positionH>
                <wp:positionV relativeFrom="margin">
                  <wp:posOffset>238125</wp:posOffset>
                </wp:positionV>
                <wp:extent cx="2876550" cy="1348105"/>
                <wp:effectExtent l="19050" t="19050" r="19050" b="23495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76550" cy="1348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0FFBA5C1" w14:textId="1E165263" w:rsidR="00130F55" w:rsidRPr="007E2246" w:rsidRDefault="00424650" w:rsidP="007E2246">
                            <w:pPr>
                              <w:pStyle w:val="Footer"/>
                              <w:jc w:val="right"/>
                              <w:rPr>
                                <w:color w:val="000000" w:themeColor="text1"/>
                                <w:sz w:val="44"/>
                                <w:szCs w:val="96"/>
                              </w:rPr>
                            </w:pPr>
                            <w:bookmarkStart w:id="0" w:name="_Hlk533589901"/>
                            <w:bookmarkEnd w:id="0"/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GRAND JUNCTION </w:t>
                            </w:r>
                            <w:r w:rsidR="00B23C88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SUMMER</w:t>
                            </w: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201</w:t>
                            </w:r>
                            <w:r w:rsidR="0023522D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9</w:t>
                            </w:r>
                            <w:r w:rsidR="00E4768C"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7C5A81" id="Title 1" o:spid="_x0000_s1026" style="position:absolute;margin-left:213.75pt;margin-top:18.75pt;width:226.5pt;height:106.15pt;z-index:251659264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0FFBA5C1" w14:textId="1E165263" w:rsidR="00130F55" w:rsidRPr="007E2246" w:rsidRDefault="00424650" w:rsidP="007E2246">
                      <w:pPr>
                        <w:pStyle w:val="Footer"/>
                        <w:jc w:val="right"/>
                        <w:rPr>
                          <w:color w:val="000000" w:themeColor="text1"/>
                          <w:sz w:val="44"/>
                          <w:szCs w:val="96"/>
                        </w:rPr>
                      </w:pPr>
                      <w:bookmarkStart w:id="1" w:name="_Hlk533589901"/>
                      <w:bookmarkEnd w:id="1"/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GRAND JUNCTION </w:t>
                      </w:r>
                      <w:r w:rsidR="00B23C88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SUMMER</w:t>
                      </w: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201</w:t>
                      </w:r>
                      <w:r w:rsidR="0023522D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9</w:t>
                      </w:r>
                      <w:r w:rsidR="00E4768C"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NEWSLETTER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7072F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D77D20" wp14:editId="53A6B0F4">
                <wp:simplePos x="0" y="0"/>
                <wp:positionH relativeFrom="margin">
                  <wp:posOffset>-47625</wp:posOffset>
                </wp:positionH>
                <wp:positionV relativeFrom="margin">
                  <wp:posOffset>-57150</wp:posOffset>
                </wp:positionV>
                <wp:extent cx="5676900" cy="192405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924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79A0" w14:textId="5BAF52B4" w:rsidR="00130F55" w:rsidRDefault="001719EF" w:rsidP="001719EF">
                            <w:pPr>
                              <w:jc w:val="left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4"/>
                                <w:szCs w:val="44"/>
                                <w:lang w:eastAsia="en-US"/>
                              </w:rPr>
                              <w:drawing>
                                <wp:inline distT="0" distB="0" distL="0" distR="0" wp14:anchorId="7004BBB9" wp14:editId="614F5A93">
                                  <wp:extent cx="2705100" cy="1383030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70501_090719_resized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D77D20" id="Rectangle 2" o:spid="_x0000_s1027" style="position:absolute;margin-left:-3.75pt;margin-top:-4.5pt;width:447pt;height:15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" fillcolor="#6f6f74 [3204]" stroked="f" strokeweight="1.5pt">
                <v:textbox inset="0,21.6pt,0,0">
                  <w:txbxContent>
                    <w:p w14:paraId="06C479A0" w14:textId="5BAF52B4" w:rsidR="00130F55" w:rsidRDefault="001719EF" w:rsidP="001719EF">
                      <w:pPr>
                        <w:jc w:val="left"/>
                      </w:pPr>
                      <w:r>
                        <w:rPr>
                          <w:rFonts w:ascii="Century Gothic" w:hAnsi="Century Gothic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7004BBB9" wp14:editId="614F5A93">
                            <wp:extent cx="2705100" cy="1383030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70501_090719_resized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5100" cy="1383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B23C88">
        <w:rPr>
          <w:rFonts w:cs="Calibri"/>
          <w:b/>
          <w:smallCaps/>
          <w:sz w:val="48"/>
        </w:rPr>
        <w:t>Celebrate 150 Years With Us August 2–4</w:t>
      </w:r>
      <w:r w:rsidR="006403BD">
        <w:rPr>
          <w:rFonts w:cs="Calibri"/>
          <w:b/>
          <w:smallCaps/>
          <w:sz w:val="48"/>
        </w:rPr>
        <w:t>!</w:t>
      </w:r>
    </w:p>
    <w:p w14:paraId="745F44ED" w14:textId="1CB9D17F" w:rsidR="00675AEC" w:rsidRPr="00B23C88" w:rsidRDefault="00675AEC" w:rsidP="000345A9">
      <w:pPr>
        <w:spacing w:before="120" w:line="240" w:lineRule="auto"/>
        <w:jc w:val="left"/>
        <w:rPr>
          <w:rFonts w:cs="Times New Roman"/>
          <w:color w:val="FF0000"/>
          <w:sz w:val="24"/>
        </w:rPr>
      </w:pPr>
      <w:r w:rsidRPr="00063ED4">
        <w:rPr>
          <w:rFonts w:cs="Times New Roman"/>
          <w:sz w:val="24"/>
        </w:rPr>
        <w:t xml:space="preserve">Grand Junction will </w:t>
      </w:r>
      <w:r w:rsidR="001A390D" w:rsidRPr="00063ED4">
        <w:rPr>
          <w:rFonts w:cs="Times New Roman"/>
          <w:sz w:val="24"/>
        </w:rPr>
        <w:t>hold</w:t>
      </w:r>
      <w:r w:rsidRPr="00063ED4">
        <w:rPr>
          <w:rFonts w:cs="Times New Roman"/>
          <w:sz w:val="24"/>
        </w:rPr>
        <w:t xml:space="preserve"> its 150</w:t>
      </w:r>
      <w:r w:rsidR="0096657B" w:rsidRPr="00063ED4">
        <w:rPr>
          <w:rFonts w:cs="Times New Roman"/>
          <w:sz w:val="24"/>
        </w:rPr>
        <w:t>-</w:t>
      </w:r>
      <w:r w:rsidRPr="00063ED4">
        <w:rPr>
          <w:rFonts w:cs="Times New Roman"/>
          <w:sz w:val="24"/>
        </w:rPr>
        <w:t xml:space="preserve">year anniversary </w:t>
      </w:r>
      <w:r w:rsidR="001A390D" w:rsidRPr="00063ED4">
        <w:rPr>
          <w:rFonts w:cs="Times New Roman"/>
          <w:sz w:val="24"/>
        </w:rPr>
        <w:t xml:space="preserve">celebration </w:t>
      </w:r>
      <w:r w:rsidRPr="00063ED4">
        <w:rPr>
          <w:rFonts w:cs="Times New Roman"/>
          <w:sz w:val="24"/>
        </w:rPr>
        <w:t xml:space="preserve">this </w:t>
      </w:r>
      <w:r w:rsidRPr="003B7F78">
        <w:rPr>
          <w:rFonts w:cs="Times New Roman"/>
          <w:b/>
          <w:bCs/>
          <w:sz w:val="24"/>
        </w:rPr>
        <w:t>Aug. 2, 3, and 4</w:t>
      </w:r>
      <w:r w:rsidR="001A390D" w:rsidRPr="003B7F78">
        <w:rPr>
          <w:rFonts w:cs="Times New Roman"/>
          <w:b/>
          <w:bCs/>
          <w:sz w:val="24"/>
        </w:rPr>
        <w:t xml:space="preserve"> (Friday – Sunday)</w:t>
      </w:r>
      <w:r w:rsidRPr="003B7F78">
        <w:rPr>
          <w:rFonts w:cs="Times New Roman"/>
          <w:b/>
          <w:bCs/>
          <w:sz w:val="24"/>
        </w:rPr>
        <w:t>.</w:t>
      </w:r>
      <w:r w:rsidRPr="00063ED4">
        <w:rPr>
          <w:rFonts w:cs="Times New Roman"/>
          <w:sz w:val="24"/>
        </w:rPr>
        <w:t xml:space="preserve"> </w:t>
      </w:r>
      <w:r w:rsidR="00063ED4">
        <w:rPr>
          <w:rFonts w:cs="Times New Roman"/>
          <w:sz w:val="24"/>
        </w:rPr>
        <w:t>Plan</w:t>
      </w:r>
      <w:r w:rsidR="00063ED4" w:rsidRPr="00063ED4">
        <w:rPr>
          <w:rFonts w:cs="Times New Roman"/>
          <w:sz w:val="24"/>
        </w:rPr>
        <w:t xml:space="preserve"> to </w:t>
      </w:r>
      <w:r w:rsidR="00063ED4">
        <w:rPr>
          <w:rFonts w:cs="Times New Roman"/>
          <w:sz w:val="24"/>
        </w:rPr>
        <w:t>come join in the fun!</w:t>
      </w:r>
    </w:p>
    <w:p w14:paraId="1A453DBB" w14:textId="3C65464F" w:rsidR="00D87C79" w:rsidRDefault="00D87C79" w:rsidP="000345A9">
      <w:pPr>
        <w:spacing w:before="120" w:line="240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t xml:space="preserve">A full slate of events is planned, </w:t>
      </w:r>
      <w:r w:rsidR="00754317">
        <w:rPr>
          <w:rFonts w:cs="Times New Roman"/>
          <w:sz w:val="24"/>
        </w:rPr>
        <w:t>from</w:t>
      </w:r>
      <w:r>
        <w:rPr>
          <w:rFonts w:cs="Times New Roman"/>
          <w:sz w:val="24"/>
        </w:rPr>
        <w:t xml:space="preserve"> Friday </w:t>
      </w:r>
      <w:r w:rsidR="00754317">
        <w:rPr>
          <w:rFonts w:cs="Times New Roman"/>
          <w:sz w:val="24"/>
        </w:rPr>
        <w:t>afternoon through</w:t>
      </w:r>
      <w:r>
        <w:rPr>
          <w:rFonts w:cs="Times New Roman"/>
          <w:sz w:val="24"/>
        </w:rPr>
        <w:t xml:space="preserve"> Sunday afternoon. </w:t>
      </w:r>
      <w:r w:rsidR="00A768E6">
        <w:rPr>
          <w:rFonts w:cs="Times New Roman"/>
          <w:sz w:val="24"/>
        </w:rPr>
        <w:t>Following</w:t>
      </w:r>
      <w:r>
        <w:rPr>
          <w:rFonts w:cs="Times New Roman"/>
          <w:sz w:val="24"/>
        </w:rPr>
        <w:t xml:space="preserve"> is the most up-to-date schedule of activities. </w:t>
      </w:r>
    </w:p>
    <w:p w14:paraId="05E41B28" w14:textId="6505AA82" w:rsidR="00675AEC" w:rsidRPr="00063ED4" w:rsidRDefault="00C2114E" w:rsidP="000345A9">
      <w:pPr>
        <w:spacing w:before="120" w:line="240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t>A free</w:t>
      </w:r>
      <w:r w:rsidR="001A390D" w:rsidRPr="00063ED4">
        <w:rPr>
          <w:rFonts w:cs="Times New Roman"/>
          <w:sz w:val="24"/>
        </w:rPr>
        <w:t xml:space="preserve"> </w:t>
      </w:r>
      <w:r w:rsidR="00675AEC" w:rsidRPr="00063ED4">
        <w:rPr>
          <w:rFonts w:cs="Times New Roman"/>
          <w:b/>
          <w:sz w:val="24"/>
        </w:rPr>
        <w:t>Greene County Historical Society</w:t>
      </w:r>
      <w:r w:rsidR="00675AEC" w:rsidRPr="00063ED4">
        <w:rPr>
          <w:rFonts w:cs="Times New Roman"/>
          <w:sz w:val="24"/>
        </w:rPr>
        <w:t xml:space="preserve"> program on Greene County movie theatre</w:t>
      </w:r>
      <w:r w:rsidR="001A390D" w:rsidRPr="00063ED4">
        <w:rPr>
          <w:rFonts w:cs="Times New Roman"/>
          <w:sz w:val="24"/>
        </w:rPr>
        <w:t xml:space="preserve">s </w:t>
      </w:r>
      <w:r>
        <w:rPr>
          <w:rFonts w:cs="Times New Roman"/>
          <w:sz w:val="24"/>
        </w:rPr>
        <w:t xml:space="preserve">kicks things off </w:t>
      </w:r>
      <w:r w:rsidR="001A390D" w:rsidRPr="00063ED4">
        <w:rPr>
          <w:rFonts w:cs="Times New Roman"/>
          <w:sz w:val="24"/>
        </w:rPr>
        <w:t>at</w:t>
      </w:r>
      <w:r w:rsidR="00675AEC" w:rsidRPr="00063ED4">
        <w:rPr>
          <w:rFonts w:cs="Times New Roman"/>
          <w:sz w:val="24"/>
        </w:rPr>
        <w:t xml:space="preserve"> </w:t>
      </w:r>
      <w:r w:rsidR="000345A9" w:rsidRPr="00063ED4">
        <w:rPr>
          <w:rFonts w:cs="Times New Roman"/>
          <w:sz w:val="24"/>
        </w:rPr>
        <w:t>1 p.m.</w:t>
      </w:r>
      <w:r>
        <w:rPr>
          <w:rFonts w:cs="Times New Roman"/>
          <w:sz w:val="24"/>
        </w:rPr>
        <w:t xml:space="preserve"> Friday.</w:t>
      </w:r>
      <w:r w:rsidR="000345A9" w:rsidRPr="00063ED4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The program</w:t>
      </w:r>
      <w:r w:rsidR="00675AEC" w:rsidRPr="00063ED4">
        <w:rPr>
          <w:rFonts w:cs="Times New Roman"/>
          <w:sz w:val="24"/>
        </w:rPr>
        <w:t xml:space="preserve"> follows a noon luncheon </w:t>
      </w:r>
      <w:r w:rsidR="0009071B">
        <w:rPr>
          <w:rFonts w:cs="Times New Roman"/>
          <w:sz w:val="24"/>
        </w:rPr>
        <w:t>(</w:t>
      </w:r>
      <w:r w:rsidR="00675AEC" w:rsidRPr="00063ED4">
        <w:rPr>
          <w:rFonts w:cs="Times New Roman"/>
          <w:sz w:val="24"/>
        </w:rPr>
        <w:t>$8 for members</w:t>
      </w:r>
      <w:r w:rsidR="0009071B">
        <w:rPr>
          <w:rFonts w:cs="Times New Roman"/>
          <w:sz w:val="24"/>
        </w:rPr>
        <w:t>,</w:t>
      </w:r>
      <w:r w:rsidR="00675AEC" w:rsidRPr="00063ED4">
        <w:rPr>
          <w:rFonts w:cs="Times New Roman"/>
          <w:sz w:val="24"/>
        </w:rPr>
        <w:t xml:space="preserve"> $10 for non-members</w:t>
      </w:r>
      <w:r w:rsidR="002F22E7">
        <w:rPr>
          <w:rFonts w:cs="Times New Roman"/>
          <w:sz w:val="24"/>
        </w:rPr>
        <w:t>;</w:t>
      </w:r>
      <w:r w:rsidR="00675AEC" w:rsidRPr="00063ED4">
        <w:rPr>
          <w:rFonts w:cs="Times New Roman"/>
          <w:sz w:val="24"/>
        </w:rPr>
        <w:t xml:space="preserve"> </w:t>
      </w:r>
      <w:r w:rsidR="002F22E7">
        <w:rPr>
          <w:rFonts w:cs="Times New Roman"/>
          <w:b/>
          <w:bCs/>
          <w:sz w:val="24"/>
        </w:rPr>
        <w:t>c</w:t>
      </w:r>
      <w:r w:rsidR="00063ED4" w:rsidRPr="0009071B">
        <w:rPr>
          <w:rFonts w:cs="Times New Roman"/>
          <w:b/>
          <w:bCs/>
          <w:sz w:val="24"/>
        </w:rPr>
        <w:t xml:space="preserve">ontact </w:t>
      </w:r>
      <w:r w:rsidRPr="0009071B">
        <w:rPr>
          <w:rFonts w:cs="Times New Roman"/>
          <w:b/>
          <w:bCs/>
          <w:sz w:val="24"/>
        </w:rPr>
        <w:t>GCHS</w:t>
      </w:r>
      <w:r w:rsidR="00063ED4" w:rsidRPr="0009071B">
        <w:rPr>
          <w:rFonts w:cs="Times New Roman"/>
          <w:b/>
          <w:bCs/>
          <w:sz w:val="24"/>
        </w:rPr>
        <w:t xml:space="preserve"> for lunch tickets</w:t>
      </w:r>
      <w:r w:rsidR="0009071B">
        <w:rPr>
          <w:rFonts w:cs="Times New Roman"/>
          <w:b/>
          <w:bCs/>
          <w:sz w:val="24"/>
        </w:rPr>
        <w:t xml:space="preserve"> by </w:t>
      </w:r>
      <w:r w:rsidR="002F22E7">
        <w:rPr>
          <w:rFonts w:cs="Times New Roman"/>
          <w:b/>
          <w:bCs/>
          <w:sz w:val="24"/>
        </w:rPr>
        <w:t>July 31</w:t>
      </w:r>
      <w:r w:rsidR="0009071B">
        <w:rPr>
          <w:rFonts w:cs="Times New Roman"/>
          <w:b/>
          <w:bCs/>
          <w:sz w:val="24"/>
        </w:rPr>
        <w:t>)</w:t>
      </w:r>
      <w:r w:rsidR="002F22E7" w:rsidRPr="002F22E7">
        <w:rPr>
          <w:rFonts w:cs="Times New Roman"/>
          <w:sz w:val="24"/>
        </w:rPr>
        <w:t>.</w:t>
      </w:r>
    </w:p>
    <w:p w14:paraId="32B3960D" w14:textId="2ADF54A1" w:rsidR="00063ED4" w:rsidRPr="00C2114E" w:rsidRDefault="00754317" w:rsidP="000345A9">
      <w:pPr>
        <w:spacing w:before="120" w:line="240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t xml:space="preserve">The </w:t>
      </w:r>
      <w:r w:rsidRPr="00754317">
        <w:rPr>
          <w:rFonts w:cs="Times New Roman"/>
          <w:b/>
          <w:bCs/>
          <w:sz w:val="24"/>
        </w:rPr>
        <w:t xml:space="preserve">Kennedy and Lincoln Highway museums </w:t>
      </w:r>
      <w:r w:rsidR="00C2114E" w:rsidRPr="00754317">
        <w:rPr>
          <w:rFonts w:cs="Times New Roman"/>
          <w:b/>
          <w:bCs/>
          <w:sz w:val="24"/>
        </w:rPr>
        <w:t xml:space="preserve">will be open </w:t>
      </w:r>
      <w:r w:rsidR="00C2114E" w:rsidRPr="00C2114E">
        <w:rPr>
          <w:rFonts w:cs="Times New Roman"/>
          <w:sz w:val="24"/>
        </w:rPr>
        <w:t>Friday from 2</w:t>
      </w:r>
      <w:r w:rsidR="00C2114E">
        <w:rPr>
          <w:rFonts w:cs="Times New Roman"/>
          <w:sz w:val="24"/>
        </w:rPr>
        <w:t>-</w:t>
      </w:r>
      <w:r w:rsidR="00C2114E" w:rsidRPr="00C2114E">
        <w:rPr>
          <w:rFonts w:cs="Times New Roman"/>
          <w:sz w:val="24"/>
        </w:rPr>
        <w:t>5 p.m.</w:t>
      </w:r>
      <w:r>
        <w:rPr>
          <w:rFonts w:cs="Times New Roman"/>
          <w:sz w:val="24"/>
        </w:rPr>
        <w:t xml:space="preserve"> and Saturday from noon-5 p.m.</w:t>
      </w:r>
      <w:r w:rsidR="00C2114E" w:rsidRPr="00C2114E">
        <w:rPr>
          <w:rFonts w:cs="Times New Roman"/>
          <w:sz w:val="24"/>
        </w:rPr>
        <w:t xml:space="preserve"> </w:t>
      </w:r>
      <w:r w:rsidRPr="00754317">
        <w:rPr>
          <w:rFonts w:cs="Times New Roman"/>
          <w:b/>
          <w:bCs/>
          <w:sz w:val="24"/>
        </w:rPr>
        <w:t>N</w:t>
      </w:r>
      <w:r w:rsidR="00063ED4" w:rsidRPr="00C2114E">
        <w:rPr>
          <w:rFonts w:cs="Times New Roman"/>
          <w:b/>
          <w:bCs/>
          <w:sz w:val="24"/>
        </w:rPr>
        <w:t>arrated hayride history tours</w:t>
      </w:r>
      <w:r w:rsidR="00063ED4" w:rsidRPr="00C2114E">
        <w:rPr>
          <w:rFonts w:cs="Times New Roman"/>
          <w:sz w:val="24"/>
        </w:rPr>
        <w:t xml:space="preserve"> </w:t>
      </w:r>
      <w:r w:rsidR="0009071B">
        <w:rPr>
          <w:rFonts w:cs="Times New Roman"/>
          <w:sz w:val="24"/>
        </w:rPr>
        <w:t>may</w:t>
      </w:r>
      <w:r w:rsidR="00063ED4" w:rsidRPr="00C2114E">
        <w:rPr>
          <w:rFonts w:cs="Times New Roman"/>
          <w:sz w:val="24"/>
        </w:rPr>
        <w:t xml:space="preserve"> be offered </w:t>
      </w:r>
      <w:r w:rsidR="00A768E6">
        <w:rPr>
          <w:rFonts w:cs="Times New Roman"/>
          <w:sz w:val="24"/>
        </w:rPr>
        <w:t>both</w:t>
      </w:r>
      <w:r w:rsidR="00063ED4" w:rsidRPr="00C2114E">
        <w:rPr>
          <w:rFonts w:cs="Times New Roman"/>
          <w:sz w:val="24"/>
        </w:rPr>
        <w:t xml:space="preserve"> Friday</w:t>
      </w:r>
      <w:r w:rsidR="006701B5">
        <w:rPr>
          <w:rFonts w:cs="Times New Roman"/>
          <w:sz w:val="24"/>
        </w:rPr>
        <w:t xml:space="preserve"> and Saturday afternoons.</w:t>
      </w:r>
    </w:p>
    <w:p w14:paraId="17286682" w14:textId="6425EE42" w:rsidR="003B7F78" w:rsidRDefault="00C2114E" w:rsidP="000345A9">
      <w:pPr>
        <w:spacing w:before="120" w:line="240" w:lineRule="auto"/>
        <w:jc w:val="left"/>
        <w:rPr>
          <w:rFonts w:cs="Times New Roman"/>
          <w:sz w:val="24"/>
        </w:rPr>
      </w:pPr>
      <w:r w:rsidRPr="00C2114E">
        <w:rPr>
          <w:rFonts w:cs="Times New Roman"/>
          <w:sz w:val="24"/>
        </w:rPr>
        <w:t>A</w:t>
      </w:r>
      <w:r w:rsidR="001A390D" w:rsidRPr="00C2114E">
        <w:rPr>
          <w:rFonts w:cs="Times New Roman"/>
          <w:sz w:val="24"/>
        </w:rPr>
        <w:t xml:space="preserve">t 5 p.m. </w:t>
      </w:r>
      <w:r w:rsidRPr="00C2114E">
        <w:rPr>
          <w:rFonts w:cs="Times New Roman"/>
          <w:sz w:val="24"/>
        </w:rPr>
        <w:t>our own</w:t>
      </w:r>
      <w:r w:rsidR="00675AEC" w:rsidRPr="00C2114E">
        <w:rPr>
          <w:rFonts w:cs="Times New Roman"/>
          <w:sz w:val="24"/>
        </w:rPr>
        <w:t xml:space="preserve"> </w:t>
      </w:r>
      <w:r w:rsidR="00675AEC" w:rsidRPr="00C2114E">
        <w:rPr>
          <w:rFonts w:cs="Times New Roman"/>
          <w:b/>
          <w:sz w:val="24"/>
        </w:rPr>
        <w:t xml:space="preserve">“Off the Track” players will present a </w:t>
      </w:r>
      <w:r w:rsidR="00381351">
        <w:rPr>
          <w:rFonts w:cs="Times New Roman"/>
          <w:b/>
          <w:sz w:val="24"/>
        </w:rPr>
        <w:t>Readers’ Theatre</w:t>
      </w:r>
      <w:r w:rsidR="00675AEC" w:rsidRPr="00C2114E">
        <w:rPr>
          <w:rFonts w:cs="Times New Roman"/>
          <w:sz w:val="24"/>
        </w:rPr>
        <w:t xml:space="preserve"> in the Community Center followed by an </w:t>
      </w:r>
      <w:r w:rsidR="00675AEC" w:rsidRPr="00C2114E">
        <w:rPr>
          <w:rFonts w:cs="Times New Roman"/>
          <w:b/>
          <w:sz w:val="24"/>
        </w:rPr>
        <w:t>ice cream social</w:t>
      </w:r>
      <w:r w:rsidR="0009071B">
        <w:rPr>
          <w:rFonts w:cs="Times New Roman"/>
          <w:b/>
          <w:sz w:val="24"/>
        </w:rPr>
        <w:t xml:space="preserve"> at 6 p.m.</w:t>
      </w:r>
      <w:r w:rsidR="00675AEC" w:rsidRPr="00C2114E">
        <w:rPr>
          <w:rFonts w:cs="Times New Roman"/>
          <w:sz w:val="24"/>
        </w:rPr>
        <w:t xml:space="preserve"> </w:t>
      </w:r>
    </w:p>
    <w:p w14:paraId="1AF2861B" w14:textId="2AD629F3" w:rsidR="00675AEC" w:rsidRPr="00C2114E" w:rsidRDefault="00675AEC" w:rsidP="000345A9">
      <w:pPr>
        <w:spacing w:before="120" w:line="240" w:lineRule="auto"/>
        <w:jc w:val="left"/>
        <w:rPr>
          <w:rFonts w:cs="Times New Roman"/>
          <w:sz w:val="24"/>
        </w:rPr>
      </w:pPr>
      <w:r w:rsidRPr="00C2114E">
        <w:rPr>
          <w:rFonts w:cs="Times New Roman"/>
          <w:sz w:val="24"/>
        </w:rPr>
        <w:t xml:space="preserve">A </w:t>
      </w:r>
      <w:r w:rsidRPr="00C2114E">
        <w:rPr>
          <w:rFonts w:cs="Times New Roman"/>
          <w:b/>
          <w:sz w:val="24"/>
        </w:rPr>
        <w:t>beverage garden</w:t>
      </w:r>
      <w:r w:rsidRPr="00C2114E">
        <w:rPr>
          <w:rFonts w:cs="Times New Roman"/>
          <w:sz w:val="24"/>
        </w:rPr>
        <w:t xml:space="preserve"> at Dutton Park (ball field) will open </w:t>
      </w:r>
      <w:r w:rsidR="00C2114E" w:rsidRPr="00C2114E">
        <w:rPr>
          <w:rFonts w:cs="Times New Roman"/>
          <w:sz w:val="24"/>
        </w:rPr>
        <w:t>at 5 p.m.</w:t>
      </w:r>
      <w:r w:rsidR="00A768E6">
        <w:rPr>
          <w:rFonts w:cs="Times New Roman"/>
          <w:sz w:val="24"/>
        </w:rPr>
        <w:t>, and from 7-10:30 p.m.</w:t>
      </w:r>
      <w:r w:rsidR="0096657B" w:rsidRPr="00C2114E">
        <w:rPr>
          <w:rFonts w:cs="Times New Roman"/>
          <w:sz w:val="24"/>
        </w:rPr>
        <w:t xml:space="preserve"> </w:t>
      </w:r>
      <w:r w:rsidRPr="00C2114E">
        <w:rPr>
          <w:rFonts w:cs="Times New Roman"/>
          <w:b/>
          <w:sz w:val="24"/>
        </w:rPr>
        <w:t>“Through the Darkness,”</w:t>
      </w:r>
      <w:r w:rsidRPr="00C2114E">
        <w:rPr>
          <w:rFonts w:cs="Times New Roman"/>
          <w:sz w:val="24"/>
        </w:rPr>
        <w:t xml:space="preserve"> a Grand Junction-based band, will perform</w:t>
      </w:r>
      <w:r w:rsidR="00A768E6">
        <w:rPr>
          <w:rFonts w:cs="Times New Roman"/>
          <w:sz w:val="24"/>
        </w:rPr>
        <w:t xml:space="preserve"> there</w:t>
      </w:r>
      <w:r w:rsidRPr="00C2114E">
        <w:rPr>
          <w:rFonts w:cs="Times New Roman"/>
          <w:sz w:val="24"/>
        </w:rPr>
        <w:t xml:space="preserve">. </w:t>
      </w:r>
    </w:p>
    <w:p w14:paraId="707C596B" w14:textId="6393A320" w:rsidR="006701B5" w:rsidRDefault="00C2114E" w:rsidP="003B7F78">
      <w:pPr>
        <w:spacing w:before="120" w:after="0" w:line="240" w:lineRule="auto"/>
        <w:jc w:val="left"/>
        <w:rPr>
          <w:rFonts w:cs="Times New Roman"/>
          <w:sz w:val="24"/>
        </w:rPr>
      </w:pPr>
      <w:r w:rsidRPr="00364142">
        <w:rPr>
          <w:rFonts w:cs="Times New Roman"/>
          <w:sz w:val="24"/>
        </w:rPr>
        <w:t xml:space="preserve">On </w:t>
      </w:r>
      <w:r w:rsidR="00675AEC" w:rsidRPr="00364142">
        <w:rPr>
          <w:rFonts w:cs="Times New Roman"/>
          <w:sz w:val="24"/>
        </w:rPr>
        <w:t>Saturday</w:t>
      </w:r>
      <w:r w:rsidR="00675AEC" w:rsidRPr="00364142">
        <w:rPr>
          <w:rFonts w:cs="Times New Roman"/>
          <w:b/>
          <w:sz w:val="24"/>
        </w:rPr>
        <w:t xml:space="preserve"> </w:t>
      </w:r>
      <w:r w:rsidR="00675AEC" w:rsidRPr="00364142">
        <w:rPr>
          <w:rFonts w:cs="Times New Roman"/>
          <w:sz w:val="24"/>
        </w:rPr>
        <w:t>the</w:t>
      </w:r>
      <w:r w:rsidR="00675AEC" w:rsidRPr="00364142">
        <w:rPr>
          <w:rFonts w:cs="Times New Roman"/>
          <w:b/>
          <w:sz w:val="24"/>
        </w:rPr>
        <w:t xml:space="preserve"> Grand Junction Library</w:t>
      </w:r>
      <w:r w:rsidR="001A390D" w:rsidRPr="00364142">
        <w:rPr>
          <w:rFonts w:cs="Times New Roman"/>
          <w:b/>
          <w:sz w:val="24"/>
        </w:rPr>
        <w:t xml:space="preserve"> </w:t>
      </w:r>
      <w:r w:rsidR="003B7F78">
        <w:rPr>
          <w:rFonts w:cs="Times New Roman"/>
          <w:b/>
          <w:sz w:val="24"/>
        </w:rPr>
        <w:t xml:space="preserve">will </w:t>
      </w:r>
      <w:r w:rsidR="001A390D" w:rsidRPr="00364142">
        <w:rPr>
          <w:rFonts w:cs="Times New Roman"/>
          <w:b/>
          <w:sz w:val="24"/>
        </w:rPr>
        <w:t>host a breakfast</w:t>
      </w:r>
      <w:r w:rsidR="00675AEC" w:rsidRPr="00364142">
        <w:rPr>
          <w:rFonts w:cs="Times New Roman"/>
          <w:sz w:val="24"/>
        </w:rPr>
        <w:t xml:space="preserve"> in the Community Center</w:t>
      </w:r>
      <w:r w:rsidR="003B7F78" w:rsidRPr="003B7F78">
        <w:rPr>
          <w:rFonts w:cs="Times New Roman"/>
          <w:sz w:val="24"/>
        </w:rPr>
        <w:t xml:space="preserve"> </w:t>
      </w:r>
      <w:r w:rsidR="003B7F78">
        <w:rPr>
          <w:rFonts w:cs="Times New Roman"/>
          <w:sz w:val="24"/>
        </w:rPr>
        <w:t xml:space="preserve">beginning </w:t>
      </w:r>
      <w:r w:rsidR="003B7F78" w:rsidRPr="00364142">
        <w:rPr>
          <w:rFonts w:cs="Times New Roman"/>
          <w:sz w:val="24"/>
        </w:rPr>
        <w:t>at 8 a.m.</w:t>
      </w:r>
      <w:r w:rsidR="00675AEC" w:rsidRPr="00364142">
        <w:rPr>
          <w:rFonts w:cs="Times New Roman"/>
          <w:sz w:val="24"/>
        </w:rPr>
        <w:t xml:space="preserve"> </w:t>
      </w:r>
      <w:r w:rsidR="003B7F78">
        <w:rPr>
          <w:rFonts w:cs="Times New Roman"/>
          <w:sz w:val="24"/>
        </w:rPr>
        <w:t xml:space="preserve">At 9 a.m., </w:t>
      </w:r>
      <w:r w:rsidR="00754317">
        <w:rPr>
          <w:rFonts w:cs="Times New Roman"/>
          <w:sz w:val="24"/>
        </w:rPr>
        <w:t xml:space="preserve">an </w:t>
      </w:r>
      <w:r w:rsidR="00420BFA">
        <w:rPr>
          <w:rFonts w:cs="Times New Roman"/>
          <w:b/>
          <w:bCs/>
          <w:sz w:val="24"/>
        </w:rPr>
        <w:t>open</w:t>
      </w:r>
      <w:r w:rsidR="00754317" w:rsidRPr="003B7F78">
        <w:rPr>
          <w:rFonts w:cs="Times New Roman"/>
          <w:b/>
          <w:bCs/>
          <w:sz w:val="24"/>
        </w:rPr>
        <w:t xml:space="preserve"> golf tournament</w:t>
      </w:r>
      <w:r w:rsidR="00754317">
        <w:rPr>
          <w:rFonts w:cs="Times New Roman"/>
          <w:sz w:val="24"/>
        </w:rPr>
        <w:t xml:space="preserve"> will be held at </w:t>
      </w:r>
      <w:r w:rsidR="00754317" w:rsidRPr="003B7F78">
        <w:rPr>
          <w:rFonts w:cs="Times New Roman"/>
          <w:sz w:val="24"/>
        </w:rPr>
        <w:t>Lakeside National Golf Club</w:t>
      </w:r>
      <w:r w:rsidR="0009071B">
        <w:rPr>
          <w:rFonts w:cs="Times New Roman"/>
          <w:sz w:val="24"/>
        </w:rPr>
        <w:t xml:space="preserve">; </w:t>
      </w:r>
      <w:r w:rsidR="0009071B" w:rsidRPr="007D7AF8">
        <w:rPr>
          <w:rFonts w:cs="Times New Roman"/>
          <w:b/>
          <w:bCs/>
          <w:sz w:val="24"/>
        </w:rPr>
        <w:t>register by July 31</w:t>
      </w:r>
      <w:r w:rsidR="00754317">
        <w:rPr>
          <w:rFonts w:cs="Times New Roman"/>
          <w:sz w:val="24"/>
        </w:rPr>
        <w:t xml:space="preserve">. </w:t>
      </w:r>
      <w:r w:rsidR="003B7F78">
        <w:rPr>
          <w:rFonts w:cs="Times New Roman"/>
          <w:sz w:val="24"/>
        </w:rPr>
        <w:t>Plus, t</w:t>
      </w:r>
      <w:r w:rsidRPr="00364142">
        <w:rPr>
          <w:rFonts w:cs="Times New Roman"/>
          <w:sz w:val="24"/>
        </w:rPr>
        <w:t xml:space="preserve">he annual </w:t>
      </w:r>
      <w:r w:rsidRPr="00364142">
        <w:rPr>
          <w:rFonts w:cs="Times New Roman"/>
          <w:b/>
          <w:sz w:val="24"/>
        </w:rPr>
        <w:t>Lions Club Car Show</w:t>
      </w:r>
      <w:r w:rsidRPr="00364142">
        <w:rPr>
          <w:rFonts w:cs="Times New Roman"/>
          <w:sz w:val="24"/>
        </w:rPr>
        <w:t xml:space="preserve"> at City Park runs</w:t>
      </w:r>
      <w:r w:rsidRPr="00B23C88">
        <w:rPr>
          <w:rFonts w:cs="Times New Roman"/>
          <w:color w:val="FF0000"/>
          <w:sz w:val="24"/>
        </w:rPr>
        <w:t xml:space="preserve"> </w:t>
      </w:r>
      <w:r w:rsidRPr="00364142">
        <w:rPr>
          <w:rFonts w:cs="Times New Roman"/>
          <w:sz w:val="24"/>
        </w:rPr>
        <w:t xml:space="preserve">from 10 a.m. to 3 p.m. </w:t>
      </w:r>
    </w:p>
    <w:p w14:paraId="611EBCBD" w14:textId="77777777" w:rsidR="00A768E6" w:rsidRDefault="00A768E6" w:rsidP="003B7F78">
      <w:pPr>
        <w:spacing w:before="120" w:after="0" w:line="240" w:lineRule="auto"/>
        <w:jc w:val="left"/>
        <w:rPr>
          <w:rFonts w:cs="Times New Roman"/>
          <w:sz w:val="24"/>
        </w:rPr>
      </w:pPr>
    </w:p>
    <w:p w14:paraId="3AA02107" w14:textId="77777777" w:rsidR="00AA3B1C" w:rsidRPr="00AA3B1C" w:rsidRDefault="00AA3B1C" w:rsidP="00850C0A">
      <w:pPr>
        <w:spacing w:line="240" w:lineRule="auto"/>
        <w:jc w:val="left"/>
        <w:rPr>
          <w:rFonts w:cs="Times New Roman"/>
          <w:sz w:val="12"/>
          <w:szCs w:val="10"/>
        </w:rPr>
      </w:pPr>
    </w:p>
    <w:p w14:paraId="1CAC7203" w14:textId="0CCB1FE2" w:rsidR="00675AEC" w:rsidRPr="00364142" w:rsidRDefault="00A54051" w:rsidP="00850C0A">
      <w:pPr>
        <w:spacing w:line="240" w:lineRule="auto"/>
        <w:jc w:val="left"/>
        <w:rPr>
          <w:rFonts w:cs="Times New Roman"/>
          <w:sz w:val="24"/>
        </w:rPr>
      </w:pPr>
      <w:r w:rsidRPr="00364142">
        <w:rPr>
          <w:b/>
          <w:noProof/>
          <w:lang w:eastAsia="en-US"/>
        </w:rPr>
        <w:drawing>
          <wp:anchor distT="0" distB="0" distL="114300" distR="114300" simplePos="0" relativeHeight="251709440" behindDoc="0" locked="0" layoutInCell="1" allowOverlap="1" wp14:anchorId="06BDE45D" wp14:editId="5EA3147D">
            <wp:simplePos x="0" y="0"/>
            <wp:positionH relativeFrom="margin">
              <wp:posOffset>5125085</wp:posOffset>
            </wp:positionH>
            <wp:positionV relativeFrom="margin">
              <wp:posOffset>419735</wp:posOffset>
            </wp:positionV>
            <wp:extent cx="2141855" cy="847725"/>
            <wp:effectExtent l="0" t="635" r="0" b="0"/>
            <wp:wrapSquare wrapText="bothSides"/>
            <wp:docPr id="4" name="Picture 4" descr="BMEU address label with the letters ECRWSSEDDM flanked by asterisks above the words, Postal Customer City, State, and 5-Digit ZIP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EU address label with the letters ECRWSSEDDM flanked by asterisks above the words, Postal Customer City, State, and 5-Digit ZIP Co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1B5">
        <w:rPr>
          <w:rFonts w:cs="Times New Roman"/>
          <w:sz w:val="24"/>
        </w:rPr>
        <w:t xml:space="preserve">At 10 a.m. we’ll open the </w:t>
      </w:r>
      <w:r w:rsidR="006701B5" w:rsidRPr="006701B5">
        <w:rPr>
          <w:rFonts w:cs="Times New Roman"/>
          <w:b/>
          <w:bCs/>
          <w:sz w:val="24"/>
        </w:rPr>
        <w:t>Centennial Time Capsule</w:t>
      </w:r>
      <w:r w:rsidR="006701B5">
        <w:rPr>
          <w:rFonts w:cs="Times New Roman"/>
          <w:sz w:val="24"/>
        </w:rPr>
        <w:t xml:space="preserve"> and announce </w:t>
      </w:r>
      <w:r w:rsidR="0009071B">
        <w:rPr>
          <w:rFonts w:cs="Times New Roman"/>
          <w:sz w:val="24"/>
        </w:rPr>
        <w:t xml:space="preserve">GJ 150 </w:t>
      </w:r>
      <w:r w:rsidR="006701B5">
        <w:rPr>
          <w:rFonts w:cs="Times New Roman"/>
          <w:sz w:val="24"/>
        </w:rPr>
        <w:t xml:space="preserve">contest results. </w:t>
      </w:r>
      <w:r w:rsidR="00675AEC" w:rsidRPr="00364142">
        <w:rPr>
          <w:rFonts w:cs="Times New Roman"/>
          <w:sz w:val="24"/>
        </w:rPr>
        <w:t xml:space="preserve">Our </w:t>
      </w:r>
      <w:r w:rsidR="00675AEC" w:rsidRPr="00364142">
        <w:rPr>
          <w:rFonts w:cs="Times New Roman"/>
          <w:b/>
          <w:sz w:val="24"/>
        </w:rPr>
        <w:t>parade begin</w:t>
      </w:r>
      <w:r w:rsidR="00AA3B1C">
        <w:rPr>
          <w:rFonts w:cs="Times New Roman"/>
          <w:b/>
          <w:sz w:val="24"/>
        </w:rPr>
        <w:t>s</w:t>
      </w:r>
      <w:r w:rsidR="00675AEC" w:rsidRPr="00364142">
        <w:rPr>
          <w:rFonts w:cs="Times New Roman"/>
          <w:b/>
          <w:sz w:val="24"/>
        </w:rPr>
        <w:t xml:space="preserve"> at 11 a.m.</w:t>
      </w:r>
      <w:r w:rsidR="00675AEC" w:rsidRPr="00364142">
        <w:rPr>
          <w:rFonts w:cs="Times New Roman"/>
          <w:sz w:val="24"/>
        </w:rPr>
        <w:t xml:space="preserve"> </w:t>
      </w:r>
      <w:r w:rsidR="00AA3B1C">
        <w:rPr>
          <w:rFonts w:cs="Times New Roman"/>
          <w:b/>
          <w:bCs/>
          <w:sz w:val="24"/>
        </w:rPr>
        <w:t>with</w:t>
      </w:r>
      <w:r w:rsidR="00364142" w:rsidRPr="006701B5">
        <w:rPr>
          <w:rFonts w:cs="Times New Roman"/>
          <w:b/>
          <w:bCs/>
          <w:sz w:val="24"/>
        </w:rPr>
        <w:t xml:space="preserve"> </w:t>
      </w:r>
      <w:r w:rsidR="00675AEC" w:rsidRPr="006701B5">
        <w:rPr>
          <w:rFonts w:cs="Times New Roman"/>
          <w:b/>
          <w:bCs/>
          <w:sz w:val="24"/>
        </w:rPr>
        <w:t xml:space="preserve">The </w:t>
      </w:r>
      <w:proofErr w:type="spellStart"/>
      <w:r w:rsidR="00675AEC" w:rsidRPr="006701B5">
        <w:rPr>
          <w:rFonts w:cs="Times New Roman"/>
          <w:b/>
          <w:bCs/>
          <w:sz w:val="24"/>
        </w:rPr>
        <w:t>Isiserettes</w:t>
      </w:r>
      <w:proofErr w:type="spellEnd"/>
      <w:r w:rsidR="00675AEC" w:rsidRPr="006701B5">
        <w:rPr>
          <w:rFonts w:cs="Times New Roman"/>
          <w:b/>
          <w:bCs/>
          <w:sz w:val="24"/>
        </w:rPr>
        <w:t xml:space="preserve"> dance troupe</w:t>
      </w:r>
      <w:r w:rsidR="00675AEC" w:rsidRPr="00364142">
        <w:rPr>
          <w:rFonts w:cs="Times New Roman"/>
          <w:sz w:val="24"/>
        </w:rPr>
        <w:t xml:space="preserve"> of Des Moines</w:t>
      </w:r>
      <w:r w:rsidR="006701B5">
        <w:rPr>
          <w:rFonts w:cs="Times New Roman"/>
          <w:sz w:val="24"/>
        </w:rPr>
        <w:t>,</w:t>
      </w:r>
      <w:r w:rsidR="00675AEC" w:rsidRPr="00364142">
        <w:rPr>
          <w:rFonts w:cs="Times New Roman"/>
          <w:sz w:val="24"/>
        </w:rPr>
        <w:t xml:space="preserve"> </w:t>
      </w:r>
      <w:r w:rsidR="00364142" w:rsidRPr="00364142">
        <w:rPr>
          <w:rFonts w:cs="Times New Roman"/>
          <w:sz w:val="24"/>
        </w:rPr>
        <w:t>which</w:t>
      </w:r>
      <w:r w:rsidR="00675AEC" w:rsidRPr="00364142">
        <w:rPr>
          <w:rFonts w:cs="Times New Roman"/>
          <w:sz w:val="24"/>
        </w:rPr>
        <w:t xml:space="preserve"> will perform in front of the Community Center</w:t>
      </w:r>
      <w:r w:rsidR="006701B5">
        <w:rPr>
          <w:rFonts w:cs="Times New Roman"/>
          <w:sz w:val="24"/>
        </w:rPr>
        <w:t xml:space="preserve"> </w:t>
      </w:r>
      <w:r w:rsidR="006701B5" w:rsidRPr="00364142">
        <w:rPr>
          <w:rFonts w:cs="Times New Roman"/>
          <w:sz w:val="24"/>
        </w:rPr>
        <w:t>after the parade</w:t>
      </w:r>
      <w:r w:rsidR="00675AEC" w:rsidRPr="00364142">
        <w:rPr>
          <w:rFonts w:cs="Times New Roman"/>
          <w:sz w:val="24"/>
        </w:rPr>
        <w:t xml:space="preserve">. </w:t>
      </w:r>
    </w:p>
    <w:p w14:paraId="4630A46C" w14:textId="41193F21" w:rsidR="00675AEC" w:rsidRPr="00364142" w:rsidRDefault="003B7F78" w:rsidP="000345A9">
      <w:pPr>
        <w:spacing w:before="120" w:line="240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t>F</w:t>
      </w:r>
      <w:r w:rsidRPr="00364142">
        <w:rPr>
          <w:rFonts w:cs="Times New Roman"/>
          <w:sz w:val="24"/>
        </w:rPr>
        <w:t xml:space="preserve">rom noon to 1 p.m. </w:t>
      </w:r>
      <w:r>
        <w:rPr>
          <w:rFonts w:cs="Times New Roman"/>
          <w:b/>
          <w:sz w:val="24"/>
        </w:rPr>
        <w:t>a</w:t>
      </w:r>
      <w:r w:rsidR="00675AEC" w:rsidRPr="00364142">
        <w:rPr>
          <w:rFonts w:cs="Times New Roman"/>
          <w:b/>
          <w:sz w:val="24"/>
        </w:rPr>
        <w:t xml:space="preserve"> box lunch</w:t>
      </w:r>
      <w:r w:rsidR="00675AEC" w:rsidRPr="00364142">
        <w:rPr>
          <w:rFonts w:cs="Times New Roman"/>
          <w:sz w:val="24"/>
        </w:rPr>
        <w:t xml:space="preserve"> </w:t>
      </w:r>
      <w:r w:rsidR="00675AEC" w:rsidRPr="006701B5">
        <w:rPr>
          <w:rFonts w:cs="Times New Roman"/>
          <w:b/>
          <w:bCs/>
          <w:sz w:val="24"/>
        </w:rPr>
        <w:t>picnic</w:t>
      </w:r>
      <w:r w:rsidR="00675AEC" w:rsidRPr="00364142">
        <w:rPr>
          <w:rFonts w:cs="Times New Roman"/>
          <w:sz w:val="24"/>
        </w:rPr>
        <w:t xml:space="preserve"> </w:t>
      </w:r>
      <w:r w:rsidR="006701B5">
        <w:rPr>
          <w:rFonts w:cs="Times New Roman"/>
          <w:sz w:val="24"/>
        </w:rPr>
        <w:t>will be available</w:t>
      </w:r>
      <w:r>
        <w:rPr>
          <w:rFonts w:cs="Times New Roman"/>
          <w:sz w:val="24"/>
        </w:rPr>
        <w:t>.</w:t>
      </w:r>
      <w:r w:rsidR="00675AEC" w:rsidRPr="00364142">
        <w:rPr>
          <w:rFonts w:cs="Times New Roman"/>
          <w:sz w:val="24"/>
        </w:rPr>
        <w:t xml:space="preserve"> </w:t>
      </w:r>
      <w:r w:rsidR="00364142" w:rsidRPr="00364142">
        <w:rPr>
          <w:rFonts w:cs="Times New Roman"/>
          <w:sz w:val="24"/>
        </w:rPr>
        <w:t>A</w:t>
      </w:r>
      <w:r w:rsidR="00675AEC" w:rsidRPr="00364142">
        <w:rPr>
          <w:rFonts w:cs="Times New Roman"/>
          <w:sz w:val="24"/>
        </w:rPr>
        <w:t xml:space="preserve">n </w:t>
      </w:r>
      <w:r w:rsidR="00675AEC" w:rsidRPr="00364142">
        <w:rPr>
          <w:rFonts w:cs="Times New Roman"/>
          <w:b/>
          <w:sz w:val="24"/>
        </w:rPr>
        <w:t xml:space="preserve">Artisan </w:t>
      </w:r>
      <w:r w:rsidR="006701B5">
        <w:rPr>
          <w:rFonts w:cs="Times New Roman"/>
          <w:b/>
          <w:sz w:val="24"/>
        </w:rPr>
        <w:t>Fair</w:t>
      </w:r>
      <w:r w:rsidR="00675AEC" w:rsidRPr="00364142">
        <w:rPr>
          <w:rFonts w:cs="Times New Roman"/>
          <w:sz w:val="24"/>
        </w:rPr>
        <w:t xml:space="preserve"> </w:t>
      </w:r>
      <w:r w:rsidR="006701B5">
        <w:rPr>
          <w:rFonts w:cs="Times New Roman"/>
          <w:sz w:val="24"/>
        </w:rPr>
        <w:t>is set for</w:t>
      </w:r>
      <w:r w:rsidR="00364142" w:rsidRPr="00364142">
        <w:rPr>
          <w:rFonts w:cs="Times New Roman"/>
          <w:sz w:val="24"/>
        </w:rPr>
        <w:t xml:space="preserve"> </w:t>
      </w:r>
      <w:r w:rsidRPr="00364142">
        <w:rPr>
          <w:rFonts w:cs="Times New Roman"/>
          <w:sz w:val="24"/>
        </w:rPr>
        <w:t xml:space="preserve">from noon–3 p.m. </w:t>
      </w:r>
      <w:r>
        <w:rPr>
          <w:rFonts w:cs="Times New Roman"/>
          <w:sz w:val="24"/>
        </w:rPr>
        <w:t xml:space="preserve">in </w:t>
      </w:r>
      <w:r w:rsidR="00364142" w:rsidRPr="00364142">
        <w:rPr>
          <w:rFonts w:cs="Times New Roman"/>
          <w:sz w:val="24"/>
        </w:rPr>
        <w:t xml:space="preserve">the Lincoln Highway Room and </w:t>
      </w:r>
      <w:r w:rsidR="00675AEC" w:rsidRPr="00364142">
        <w:rPr>
          <w:rFonts w:cs="Times New Roman"/>
          <w:b/>
          <w:sz w:val="24"/>
        </w:rPr>
        <w:t>vintage quilt</w:t>
      </w:r>
      <w:r w:rsidR="00364142" w:rsidRPr="00364142">
        <w:rPr>
          <w:rFonts w:cs="Times New Roman"/>
          <w:b/>
          <w:sz w:val="24"/>
        </w:rPr>
        <w:t>s</w:t>
      </w:r>
      <w:r w:rsidR="00675AEC" w:rsidRPr="00364142">
        <w:rPr>
          <w:rFonts w:cs="Times New Roman"/>
          <w:b/>
          <w:sz w:val="24"/>
        </w:rPr>
        <w:t xml:space="preserve"> </w:t>
      </w:r>
      <w:r w:rsidR="00364142" w:rsidRPr="00364142">
        <w:rPr>
          <w:rFonts w:cs="Times New Roman"/>
          <w:bCs/>
          <w:sz w:val="24"/>
        </w:rPr>
        <w:t>will be on display in the Junction Room</w:t>
      </w:r>
      <w:r w:rsidR="00675AEC" w:rsidRPr="00364142">
        <w:rPr>
          <w:rFonts w:cs="Times New Roman"/>
          <w:bCs/>
          <w:sz w:val="24"/>
        </w:rPr>
        <w:t>.</w:t>
      </w:r>
      <w:r w:rsidR="00675AEC" w:rsidRPr="00364142">
        <w:rPr>
          <w:rFonts w:cs="Times New Roman"/>
          <w:sz w:val="24"/>
        </w:rPr>
        <w:t xml:space="preserve"> </w:t>
      </w:r>
      <w:r w:rsidR="007D7EEC">
        <w:rPr>
          <w:rFonts w:cs="Times New Roman"/>
          <w:sz w:val="24"/>
        </w:rPr>
        <w:t xml:space="preserve">The </w:t>
      </w:r>
      <w:r w:rsidR="007D7EEC" w:rsidRPr="007D7EEC">
        <w:rPr>
          <w:rFonts w:cs="Times New Roman"/>
          <w:b/>
          <w:bCs/>
          <w:sz w:val="24"/>
        </w:rPr>
        <w:t>Greene County Singers</w:t>
      </w:r>
      <w:r w:rsidR="007D7EEC">
        <w:rPr>
          <w:rFonts w:cs="Times New Roman"/>
          <w:sz w:val="24"/>
        </w:rPr>
        <w:t xml:space="preserve"> will perform at 1 p.m. </w:t>
      </w:r>
      <w:r w:rsidR="006701B5" w:rsidRPr="00AA3B1C">
        <w:rPr>
          <w:rFonts w:cs="Times New Roman"/>
          <w:b/>
          <w:bCs/>
          <w:sz w:val="24"/>
        </w:rPr>
        <w:t>Kids’ face painting and kids’ games</w:t>
      </w:r>
      <w:r w:rsidR="006701B5">
        <w:rPr>
          <w:rFonts w:cs="Times New Roman"/>
          <w:sz w:val="24"/>
        </w:rPr>
        <w:t xml:space="preserve"> will be </w:t>
      </w:r>
      <w:r w:rsidR="00AA3B1C">
        <w:rPr>
          <w:rFonts w:cs="Times New Roman"/>
          <w:sz w:val="24"/>
        </w:rPr>
        <w:t xml:space="preserve">offered from 1-3 p.m. </w:t>
      </w:r>
      <w:r w:rsidR="007D7EEC">
        <w:rPr>
          <w:rFonts w:cs="Times New Roman"/>
          <w:sz w:val="24"/>
        </w:rPr>
        <w:t>F</w:t>
      </w:r>
      <w:r w:rsidR="00AA3B1C">
        <w:rPr>
          <w:rFonts w:cs="Times New Roman"/>
          <w:sz w:val="24"/>
        </w:rPr>
        <w:t xml:space="preserve">rom noon to 5 p.m. </w:t>
      </w:r>
      <w:r w:rsidR="00675AEC" w:rsidRPr="00364142">
        <w:rPr>
          <w:rFonts w:cs="Times New Roman"/>
          <w:sz w:val="24"/>
        </w:rPr>
        <w:t xml:space="preserve">the library will </w:t>
      </w:r>
      <w:r w:rsidR="00FB2940" w:rsidRPr="00364142">
        <w:rPr>
          <w:rFonts w:cs="Times New Roman"/>
          <w:sz w:val="24"/>
        </w:rPr>
        <w:t>host</w:t>
      </w:r>
      <w:r w:rsidR="00675AEC" w:rsidRPr="00364142">
        <w:rPr>
          <w:rFonts w:cs="Times New Roman"/>
          <w:sz w:val="24"/>
        </w:rPr>
        <w:t xml:space="preserve"> </w:t>
      </w:r>
      <w:r w:rsidR="00364142" w:rsidRPr="00364142">
        <w:rPr>
          <w:rFonts w:cs="Times New Roman"/>
          <w:sz w:val="24"/>
        </w:rPr>
        <w:t xml:space="preserve">the </w:t>
      </w:r>
      <w:r w:rsidR="00364142" w:rsidRPr="00364142">
        <w:rPr>
          <w:rFonts w:cs="Times New Roman"/>
          <w:b/>
          <w:bCs/>
          <w:sz w:val="24"/>
        </w:rPr>
        <w:t>Blank Park Zoo</w:t>
      </w:r>
      <w:r w:rsidR="006701B5">
        <w:rPr>
          <w:rFonts w:cs="Times New Roman"/>
          <w:b/>
          <w:bCs/>
          <w:sz w:val="24"/>
        </w:rPr>
        <w:t>.</w:t>
      </w:r>
    </w:p>
    <w:p w14:paraId="5320A17E" w14:textId="476038CD" w:rsidR="00675AEC" w:rsidRPr="00364142" w:rsidRDefault="0009071B" w:rsidP="000345A9">
      <w:pPr>
        <w:spacing w:before="120" w:line="240" w:lineRule="auto"/>
        <w:jc w:val="left"/>
        <w:rPr>
          <w:rFonts w:cs="Times New Roman"/>
          <w:sz w:val="24"/>
        </w:rPr>
      </w:pPr>
      <w:r w:rsidRPr="00364142">
        <w:rPr>
          <w:rFonts w:cs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18143" behindDoc="1" locked="0" layoutInCell="1" allowOverlap="1" wp14:anchorId="76D9776B" wp14:editId="6A745721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1857375" cy="1685925"/>
                <wp:effectExtent l="0" t="0" r="28575" b="28575"/>
                <wp:wrapTight wrapText="bothSides">
                  <wp:wrapPolygon edited="0">
                    <wp:start x="0" y="0"/>
                    <wp:lineTo x="0" y="21722"/>
                    <wp:lineTo x="21711" y="21722"/>
                    <wp:lineTo x="21711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FDF2A" w14:textId="255A2FFA" w:rsidR="002C533B" w:rsidRDefault="002C533B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AC4FE6E" wp14:editId="3EDDBB46">
                                  <wp:extent cx="1647825" cy="1636055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317" cy="1646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D9776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0;margin-top:30pt;width:146.25pt;height:132.75pt;z-index:-25159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" fillcolor="white [3201]" strokeweight=".5pt">
                <v:textbox>
                  <w:txbxContent>
                    <w:p w14:paraId="6A7FDF2A" w14:textId="255A2FFA" w:rsidR="002C533B" w:rsidRDefault="002C533B">
                      <w:r>
                        <w:rPr>
                          <w:noProof/>
                        </w:rPr>
                        <w:drawing>
                          <wp:inline distT="0" distB="0" distL="0" distR="0" wp14:anchorId="7AC4FE6E" wp14:editId="3EDDBB46">
                            <wp:extent cx="1647825" cy="1636055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317" cy="1646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01B5">
        <w:rPr>
          <w:rFonts w:cs="Times New Roman"/>
          <w:b/>
          <w:sz w:val="24"/>
        </w:rPr>
        <w:t>K</w:t>
      </w:r>
      <w:r w:rsidR="00675AEC" w:rsidRPr="00364142">
        <w:rPr>
          <w:rFonts w:cs="Times New Roman"/>
          <w:b/>
          <w:sz w:val="24"/>
        </w:rPr>
        <w:t xml:space="preserve">ickball </w:t>
      </w:r>
      <w:r w:rsidR="00364142" w:rsidRPr="00364142">
        <w:rPr>
          <w:rFonts w:cs="Times New Roman"/>
          <w:b/>
          <w:sz w:val="24"/>
        </w:rPr>
        <w:t xml:space="preserve">and </w:t>
      </w:r>
      <w:r w:rsidR="006701B5">
        <w:rPr>
          <w:rFonts w:cs="Times New Roman"/>
          <w:b/>
          <w:sz w:val="24"/>
        </w:rPr>
        <w:t>b</w:t>
      </w:r>
      <w:r w:rsidR="00364142" w:rsidRPr="00364142">
        <w:rPr>
          <w:rFonts w:cs="Times New Roman"/>
          <w:b/>
          <w:sz w:val="24"/>
        </w:rPr>
        <w:t xml:space="preserve">ags </w:t>
      </w:r>
      <w:r w:rsidR="00675AEC" w:rsidRPr="00364142">
        <w:rPr>
          <w:rFonts w:cs="Times New Roman"/>
          <w:b/>
          <w:sz w:val="24"/>
        </w:rPr>
        <w:t>tournament</w:t>
      </w:r>
      <w:r w:rsidR="006701B5">
        <w:rPr>
          <w:rFonts w:cs="Times New Roman"/>
          <w:b/>
          <w:sz w:val="24"/>
        </w:rPr>
        <w:t>s</w:t>
      </w:r>
      <w:r w:rsidR="00675AEC" w:rsidRPr="00364142">
        <w:rPr>
          <w:rFonts w:cs="Times New Roman"/>
          <w:sz w:val="24"/>
        </w:rPr>
        <w:t xml:space="preserve"> </w:t>
      </w:r>
      <w:r w:rsidR="00364142" w:rsidRPr="00364142">
        <w:rPr>
          <w:rFonts w:cs="Times New Roman"/>
          <w:sz w:val="24"/>
        </w:rPr>
        <w:t>are</w:t>
      </w:r>
      <w:r w:rsidR="00675AEC" w:rsidRPr="00364142">
        <w:rPr>
          <w:rFonts w:cs="Times New Roman"/>
          <w:sz w:val="24"/>
        </w:rPr>
        <w:t xml:space="preserve"> planned for the afternoon. The beverage garden will reopen </w:t>
      </w:r>
      <w:r w:rsidR="00364142" w:rsidRPr="00364142">
        <w:rPr>
          <w:rFonts w:cs="Times New Roman"/>
          <w:sz w:val="24"/>
        </w:rPr>
        <w:t xml:space="preserve">at 3 p.m. and the </w:t>
      </w:r>
      <w:r w:rsidR="00364142" w:rsidRPr="00364142">
        <w:rPr>
          <w:rFonts w:cs="Times New Roman"/>
          <w:b/>
          <w:bCs/>
          <w:sz w:val="24"/>
        </w:rPr>
        <w:t>Beef Producers</w:t>
      </w:r>
      <w:r w:rsidR="00364142" w:rsidRPr="00364142">
        <w:rPr>
          <w:rFonts w:cs="Times New Roman"/>
          <w:sz w:val="24"/>
        </w:rPr>
        <w:t xml:space="preserve"> will offer supper from 5-7 p.m.</w:t>
      </w:r>
      <w:r w:rsidR="00675AEC" w:rsidRPr="00364142">
        <w:rPr>
          <w:rFonts w:cs="Times New Roman"/>
          <w:sz w:val="24"/>
        </w:rPr>
        <w:t xml:space="preserve"> </w:t>
      </w:r>
      <w:r w:rsidR="00675AEC" w:rsidRPr="00364142">
        <w:rPr>
          <w:rFonts w:cs="Times New Roman"/>
          <w:b/>
          <w:sz w:val="24"/>
        </w:rPr>
        <w:t>Jamie Kelley</w:t>
      </w:r>
      <w:r w:rsidR="00675AEC" w:rsidRPr="00364142">
        <w:rPr>
          <w:rFonts w:cs="Times New Roman"/>
          <w:sz w:val="24"/>
        </w:rPr>
        <w:t xml:space="preserve">, a popular music performer from Boone, will entertain </w:t>
      </w:r>
      <w:r>
        <w:rPr>
          <w:rFonts w:cs="Times New Roman"/>
          <w:sz w:val="24"/>
        </w:rPr>
        <w:t xml:space="preserve">us </w:t>
      </w:r>
      <w:r w:rsidR="00675AEC" w:rsidRPr="00364142">
        <w:rPr>
          <w:rFonts w:cs="Times New Roman"/>
          <w:sz w:val="24"/>
        </w:rPr>
        <w:t>from 8</w:t>
      </w:r>
      <w:r w:rsidR="00A54051" w:rsidRPr="00364142">
        <w:rPr>
          <w:rFonts w:cs="Times New Roman"/>
          <w:sz w:val="24"/>
        </w:rPr>
        <w:t>–</w:t>
      </w:r>
      <w:r w:rsidR="00675AEC" w:rsidRPr="00364142">
        <w:rPr>
          <w:rFonts w:cs="Times New Roman"/>
          <w:sz w:val="24"/>
        </w:rPr>
        <w:t>11 p.m.</w:t>
      </w:r>
    </w:p>
    <w:p w14:paraId="34B6315A" w14:textId="696A9D2B" w:rsidR="00AA3B1C" w:rsidRDefault="00675AEC" w:rsidP="00AA3B1C">
      <w:pPr>
        <w:spacing w:before="120" w:line="240" w:lineRule="auto"/>
        <w:jc w:val="left"/>
        <w:rPr>
          <w:rFonts w:cs="Times New Roman"/>
          <w:sz w:val="24"/>
        </w:rPr>
      </w:pPr>
      <w:r w:rsidRPr="00364142">
        <w:rPr>
          <w:rFonts w:cs="Times New Roman"/>
          <w:sz w:val="24"/>
        </w:rPr>
        <w:t xml:space="preserve">On Sunday, a presentation on </w:t>
      </w:r>
      <w:r w:rsidRPr="00364142">
        <w:rPr>
          <w:rFonts w:cs="Times New Roman"/>
          <w:b/>
          <w:sz w:val="24"/>
        </w:rPr>
        <w:t>Grand Junction’s transportation history</w:t>
      </w:r>
      <w:r w:rsidRPr="00364142">
        <w:rPr>
          <w:rFonts w:cs="Times New Roman"/>
          <w:sz w:val="24"/>
        </w:rPr>
        <w:t xml:space="preserve"> will be offered at </w:t>
      </w:r>
      <w:r w:rsidR="00364142" w:rsidRPr="00364142">
        <w:rPr>
          <w:rFonts w:cs="Times New Roman"/>
          <w:sz w:val="24"/>
        </w:rPr>
        <w:t>1</w:t>
      </w:r>
      <w:r w:rsidRPr="00364142">
        <w:rPr>
          <w:rFonts w:cs="Times New Roman"/>
          <w:sz w:val="24"/>
        </w:rPr>
        <w:t xml:space="preserve"> p.m. in the Community Center.</w:t>
      </w:r>
      <w:r w:rsidR="0009071B">
        <w:rPr>
          <w:rFonts w:cs="Times New Roman"/>
          <w:sz w:val="24"/>
        </w:rPr>
        <w:t xml:space="preserve"> Refreshments </w:t>
      </w:r>
      <w:r w:rsidR="00B972A0">
        <w:rPr>
          <w:rFonts w:cs="Times New Roman"/>
          <w:sz w:val="24"/>
        </w:rPr>
        <w:t xml:space="preserve">will be </w:t>
      </w:r>
      <w:r w:rsidR="0009071B">
        <w:rPr>
          <w:rFonts w:cs="Times New Roman"/>
          <w:sz w:val="24"/>
        </w:rPr>
        <w:t>provided!</w:t>
      </w:r>
    </w:p>
    <w:p w14:paraId="2F81BE77" w14:textId="73C3726E" w:rsidR="00AA3B1C" w:rsidRDefault="003B7F78" w:rsidP="00AA3B1C">
      <w:pPr>
        <w:spacing w:before="60" w:line="240" w:lineRule="auto"/>
        <w:jc w:val="left"/>
        <w:rPr>
          <w:rFonts w:cstheme="minorHAnsi"/>
          <w:sz w:val="24"/>
          <w:szCs w:val="24"/>
        </w:rPr>
      </w:pPr>
      <w:r>
        <w:rPr>
          <w:rFonts w:cs="Times New Roman"/>
          <w:sz w:val="24"/>
        </w:rPr>
        <w:t xml:space="preserve">Plus, </w:t>
      </w:r>
      <w:r w:rsidR="00AA3B1C" w:rsidRPr="00364142">
        <w:rPr>
          <w:rFonts w:cs="Times New Roman"/>
          <w:b/>
          <w:sz w:val="24"/>
        </w:rPr>
        <w:t xml:space="preserve">Amusement Associates will have a </w:t>
      </w:r>
      <w:r w:rsidR="00AA3B1C" w:rsidRPr="003B7F78">
        <w:rPr>
          <w:rFonts w:cs="Times New Roman"/>
          <w:b/>
          <w:sz w:val="24"/>
        </w:rPr>
        <w:t>carnival with a full set of rides</w:t>
      </w:r>
      <w:r w:rsidR="00AA3B1C" w:rsidRPr="00364142">
        <w:rPr>
          <w:rFonts w:cs="Times New Roman"/>
          <w:sz w:val="24"/>
        </w:rPr>
        <w:t xml:space="preserve"> and food stand</w:t>
      </w:r>
      <w:r w:rsidR="007D7EEC">
        <w:rPr>
          <w:rFonts w:cs="Times New Roman"/>
          <w:sz w:val="24"/>
        </w:rPr>
        <w:t>s</w:t>
      </w:r>
      <w:r w:rsidR="00B908A2" w:rsidRPr="00B908A2">
        <w:rPr>
          <w:rFonts w:cs="Times New Roman"/>
          <w:sz w:val="24"/>
        </w:rPr>
        <w:t xml:space="preserve"> all weekend long</w:t>
      </w:r>
      <w:r w:rsidR="00AA3B1C" w:rsidRPr="00364142">
        <w:rPr>
          <w:rFonts w:cs="Times New Roman"/>
          <w:sz w:val="24"/>
        </w:rPr>
        <w:t xml:space="preserve">. </w:t>
      </w:r>
      <w:r>
        <w:rPr>
          <w:rFonts w:cs="Times New Roman"/>
          <w:sz w:val="24"/>
        </w:rPr>
        <w:t xml:space="preserve">You can </w:t>
      </w:r>
      <w:r w:rsidRPr="003B7F78">
        <w:rPr>
          <w:rFonts w:cs="Times New Roman"/>
          <w:b/>
          <w:bCs/>
          <w:sz w:val="24"/>
        </w:rPr>
        <w:t>buy 20 tickets for $15 in advance</w:t>
      </w:r>
      <w:r>
        <w:rPr>
          <w:rFonts w:cs="Times New Roman"/>
          <w:sz w:val="24"/>
        </w:rPr>
        <w:t xml:space="preserve"> </w:t>
      </w:r>
      <w:r w:rsidR="00B908A2" w:rsidRPr="00B908A2">
        <w:rPr>
          <w:rFonts w:cs="Times New Roman"/>
          <w:b/>
          <w:bCs/>
          <w:sz w:val="24"/>
        </w:rPr>
        <w:t>from Peoples Bank</w:t>
      </w:r>
      <w:r w:rsidR="00B908A2">
        <w:rPr>
          <w:rFonts w:cs="Times New Roman"/>
          <w:sz w:val="24"/>
        </w:rPr>
        <w:t xml:space="preserve"> in Grand Junction </w:t>
      </w:r>
      <w:r>
        <w:rPr>
          <w:rFonts w:cs="Times New Roman"/>
          <w:sz w:val="24"/>
        </w:rPr>
        <w:t xml:space="preserve">until the carnival </w:t>
      </w:r>
      <w:r w:rsidR="00B908A2">
        <w:rPr>
          <w:rFonts w:cs="Times New Roman"/>
          <w:sz w:val="24"/>
        </w:rPr>
        <w:t>starts</w:t>
      </w:r>
      <w:r>
        <w:rPr>
          <w:rFonts w:cs="Times New Roman"/>
          <w:sz w:val="24"/>
        </w:rPr>
        <w:t xml:space="preserve">. After that, tickets </w:t>
      </w:r>
      <w:r w:rsidR="00B908A2">
        <w:rPr>
          <w:rFonts w:cs="Times New Roman"/>
          <w:sz w:val="24"/>
        </w:rPr>
        <w:t>ar</w:t>
      </w:r>
      <w:r>
        <w:rPr>
          <w:rFonts w:cs="Times New Roman"/>
          <w:sz w:val="24"/>
        </w:rPr>
        <w:t>e $1 each.</w:t>
      </w:r>
    </w:p>
    <w:p w14:paraId="48FF95DD" w14:textId="1F908AB8" w:rsidR="00C64B20" w:rsidRPr="00562F45" w:rsidRDefault="00562F45" w:rsidP="00D87C79">
      <w:pPr>
        <w:spacing w:line="240" w:lineRule="auto"/>
        <w:jc w:val="center"/>
        <w:rPr>
          <w:rFonts w:cstheme="minorHAnsi"/>
          <w:b/>
          <w:smallCaps/>
          <w:sz w:val="32"/>
          <w:szCs w:val="20"/>
        </w:rPr>
      </w:pPr>
      <w:bookmarkStart w:id="1" w:name="_Hlk2336498"/>
      <w:r w:rsidRPr="00562F45">
        <w:rPr>
          <w:rFonts w:cstheme="minorHAnsi"/>
          <w:b/>
          <w:smallCaps/>
          <w:sz w:val="32"/>
          <w:szCs w:val="20"/>
        </w:rPr>
        <w:lastRenderedPageBreak/>
        <w:t>C</w:t>
      </w:r>
      <w:r w:rsidR="00C64B20" w:rsidRPr="00562F45">
        <w:rPr>
          <w:rFonts w:cstheme="minorHAnsi"/>
          <w:b/>
          <w:smallCaps/>
          <w:sz w:val="32"/>
          <w:szCs w:val="20"/>
        </w:rPr>
        <w:t>alling All Artisans!</w:t>
      </w:r>
    </w:p>
    <w:p w14:paraId="7853488A" w14:textId="2BFFC976" w:rsidR="00C64B20" w:rsidRDefault="00C64B20" w:rsidP="00C64B20">
      <w:pPr>
        <w:spacing w:line="240" w:lineRule="auto"/>
        <w:jc w:val="lef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7119" behindDoc="0" locked="1" layoutInCell="1" allowOverlap="0" wp14:anchorId="3DB4FF28" wp14:editId="56143D22">
                <wp:simplePos x="0" y="0"/>
                <wp:positionH relativeFrom="page">
                  <wp:posOffset>4114800</wp:posOffset>
                </wp:positionH>
                <wp:positionV relativeFrom="page">
                  <wp:posOffset>1980565</wp:posOffset>
                </wp:positionV>
                <wp:extent cx="1695450" cy="1544955"/>
                <wp:effectExtent l="0" t="0" r="19050" b="1714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54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42BC5" w14:textId="13D32504" w:rsidR="00C64B20" w:rsidRDefault="00C64B20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63FD0E3" wp14:editId="1183B81A">
                                  <wp:extent cx="1506220" cy="1506220"/>
                                  <wp:effectExtent l="0" t="0" r="0" b="0"/>
                                  <wp:docPr id="12" name="Picture 12" descr="Image result for artisa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artisa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150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324pt;margin-top:155.95pt;width:133.5pt;height:121.65pt;z-index:251717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" o:allowoverlap="f" fillcolor="white [3201]" strokeweight=".5pt">
                <v:textbox>
                  <w:txbxContent>
                    <w:p w14:paraId="33E42BC5" w14:textId="13D32504" w:rsidR="00C64B20" w:rsidRDefault="00C64B20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63FD0E3" wp14:editId="1183B81A">
                            <wp:extent cx="1506220" cy="1506220"/>
                            <wp:effectExtent l="0" t="0" r="0" b="0"/>
                            <wp:docPr id="12" name="Picture 12" descr="Image result for artisa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artisa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150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754317">
        <w:rPr>
          <w:rFonts w:cstheme="minorHAnsi"/>
          <w:sz w:val="24"/>
          <w:szCs w:val="24"/>
        </w:rPr>
        <w:t>Regardless of the medium you work in – paint, clay, c</w:t>
      </w:r>
      <w:r>
        <w:rPr>
          <w:rFonts w:cstheme="minorHAnsi"/>
          <w:sz w:val="24"/>
          <w:szCs w:val="24"/>
        </w:rPr>
        <w:t xml:space="preserve">halk, metal, wood, stone, </w:t>
      </w:r>
      <w:proofErr w:type="gramStart"/>
      <w:r>
        <w:rPr>
          <w:rFonts w:cstheme="minorHAnsi"/>
          <w:sz w:val="24"/>
          <w:szCs w:val="24"/>
        </w:rPr>
        <w:t>textiles</w:t>
      </w:r>
      <w:proofErr w:type="gramEnd"/>
      <w:r w:rsidR="00754317">
        <w:rPr>
          <w:rFonts w:cstheme="minorHAnsi"/>
          <w:sz w:val="24"/>
          <w:szCs w:val="24"/>
        </w:rPr>
        <w:t xml:space="preserve"> – you </w:t>
      </w:r>
      <w:r>
        <w:rPr>
          <w:rFonts w:cstheme="minorHAnsi"/>
          <w:sz w:val="24"/>
          <w:szCs w:val="24"/>
        </w:rPr>
        <w:t xml:space="preserve">are invited to show and/or sell your handcrafted creations at our </w:t>
      </w:r>
      <w:r w:rsidRPr="00C64B20">
        <w:rPr>
          <w:rFonts w:cstheme="minorHAnsi"/>
          <w:b/>
          <w:bCs/>
          <w:sz w:val="24"/>
          <w:szCs w:val="24"/>
        </w:rPr>
        <w:t>Artisan Fair</w:t>
      </w:r>
      <w:r>
        <w:rPr>
          <w:rFonts w:cstheme="minorHAnsi"/>
          <w:sz w:val="24"/>
          <w:szCs w:val="24"/>
        </w:rPr>
        <w:t xml:space="preserve"> on </w:t>
      </w:r>
      <w:r w:rsidRPr="00877B20">
        <w:rPr>
          <w:rFonts w:cstheme="minorHAnsi"/>
          <w:b/>
          <w:sz w:val="24"/>
          <w:szCs w:val="24"/>
        </w:rPr>
        <w:t>Saturday, Aug. 3, from noon to 3 p.m.</w:t>
      </w:r>
      <w:r>
        <w:rPr>
          <w:rFonts w:cstheme="minorHAnsi"/>
          <w:sz w:val="24"/>
          <w:szCs w:val="24"/>
        </w:rPr>
        <w:t xml:space="preserve"> in the Community Center. </w:t>
      </w:r>
    </w:p>
    <w:p w14:paraId="13BAEF22" w14:textId="74CFA31E" w:rsidR="00C64B20" w:rsidRPr="00C64B20" w:rsidRDefault="00C64B20" w:rsidP="00C64B20">
      <w:pPr>
        <w:spacing w:line="240" w:lineRule="auto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There is </w:t>
      </w:r>
      <w:r w:rsidRPr="00562F45">
        <w:rPr>
          <w:rFonts w:cstheme="minorHAnsi"/>
          <w:b/>
          <w:bCs/>
          <w:sz w:val="24"/>
          <w:szCs w:val="24"/>
        </w:rPr>
        <w:t>no booth fee for this fair</w:t>
      </w:r>
      <w:r>
        <w:rPr>
          <w:rFonts w:cstheme="minorHAnsi"/>
          <w:sz w:val="24"/>
          <w:szCs w:val="24"/>
        </w:rPr>
        <w:t xml:space="preserve">. Call 515-738-5119 </w:t>
      </w:r>
      <w:r w:rsidR="0009071B">
        <w:rPr>
          <w:rFonts w:cstheme="minorHAnsi"/>
          <w:sz w:val="24"/>
          <w:szCs w:val="24"/>
        </w:rPr>
        <w:t xml:space="preserve">or 738-2608 </w:t>
      </w:r>
      <w:r>
        <w:rPr>
          <w:rFonts w:cstheme="minorHAnsi"/>
          <w:sz w:val="24"/>
          <w:szCs w:val="24"/>
        </w:rPr>
        <w:t xml:space="preserve">for information </w:t>
      </w:r>
      <w:bookmarkStart w:id="2" w:name="_GoBack"/>
      <w:bookmarkEnd w:id="2"/>
      <w:r>
        <w:rPr>
          <w:rFonts w:cstheme="minorHAnsi"/>
          <w:sz w:val="24"/>
          <w:szCs w:val="24"/>
        </w:rPr>
        <w:t>and to reserve your space.</w:t>
      </w:r>
    </w:p>
    <w:p w14:paraId="20A1D66D" w14:textId="4AD13B65" w:rsidR="00C64B20" w:rsidRPr="00C64B20" w:rsidRDefault="00C64B20" w:rsidP="00C64B20">
      <w:pPr>
        <w:spacing w:line="240" w:lineRule="auto"/>
        <w:jc w:val="left"/>
        <w:rPr>
          <w:rFonts w:cstheme="minorHAnsi"/>
          <w:bCs/>
          <w:sz w:val="24"/>
          <w:szCs w:val="24"/>
        </w:rPr>
      </w:pPr>
      <w:r w:rsidRPr="00C64B20">
        <w:rPr>
          <w:rFonts w:cstheme="minorHAnsi"/>
          <w:bCs/>
          <w:sz w:val="24"/>
          <w:szCs w:val="24"/>
        </w:rPr>
        <w:t xml:space="preserve">This </w:t>
      </w:r>
      <w:r w:rsidR="00562F45">
        <w:rPr>
          <w:rFonts w:cstheme="minorHAnsi"/>
          <w:bCs/>
          <w:sz w:val="24"/>
          <w:szCs w:val="24"/>
        </w:rPr>
        <w:t xml:space="preserve">unique </w:t>
      </w:r>
      <w:r>
        <w:rPr>
          <w:rFonts w:cstheme="minorHAnsi"/>
          <w:bCs/>
          <w:sz w:val="24"/>
          <w:szCs w:val="24"/>
        </w:rPr>
        <w:t xml:space="preserve">artisan event is sponsored by Horizons </w:t>
      </w:r>
      <w:r w:rsidR="00BF2413">
        <w:rPr>
          <w:rFonts w:cstheme="minorHAnsi"/>
          <w:bCs/>
          <w:sz w:val="24"/>
          <w:szCs w:val="24"/>
        </w:rPr>
        <w:t>as part of</w:t>
      </w:r>
      <w:r>
        <w:rPr>
          <w:rFonts w:cstheme="minorHAnsi"/>
          <w:bCs/>
          <w:sz w:val="24"/>
          <w:szCs w:val="24"/>
        </w:rPr>
        <w:t xml:space="preserve"> the </w:t>
      </w:r>
      <w:r w:rsidR="00562F45">
        <w:rPr>
          <w:rFonts w:cstheme="minorHAnsi"/>
          <w:bCs/>
          <w:sz w:val="24"/>
          <w:szCs w:val="24"/>
        </w:rPr>
        <w:t xml:space="preserve">GJ </w:t>
      </w:r>
      <w:r>
        <w:rPr>
          <w:rFonts w:cstheme="minorHAnsi"/>
          <w:bCs/>
          <w:sz w:val="24"/>
          <w:szCs w:val="24"/>
        </w:rPr>
        <w:t>Sesquicentennial Celebration.</w:t>
      </w:r>
    </w:p>
    <w:p w14:paraId="1A4F82A5" w14:textId="2A470D47" w:rsidR="000345A9" w:rsidRPr="00562F45" w:rsidRDefault="00D87C79" w:rsidP="00D87C79">
      <w:pPr>
        <w:spacing w:line="240" w:lineRule="auto"/>
        <w:jc w:val="center"/>
        <w:rPr>
          <w:rFonts w:cstheme="minorHAnsi"/>
          <w:b/>
          <w:smallCaps/>
          <w:sz w:val="32"/>
          <w:szCs w:val="20"/>
        </w:rPr>
      </w:pPr>
      <w:r w:rsidRPr="00562F45">
        <w:rPr>
          <w:b/>
          <w:smallCaps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65C53F8" wp14:editId="21CF5A73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943225" cy="4772025"/>
                <wp:effectExtent l="0" t="0" r="28575" b="2857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4772025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30FEB" w14:textId="3385EF9D" w:rsidR="006701B5" w:rsidRPr="00AA3B1C" w:rsidRDefault="003B7F78" w:rsidP="006701B5">
                            <w:pPr>
                              <w:spacing w:before="120"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mallCaps/>
                                <w:sz w:val="32"/>
                                <w:szCs w:val="20"/>
                              </w:rPr>
                              <w:t xml:space="preserve">Sesquicentennial </w:t>
                            </w:r>
                            <w:r w:rsidR="006701B5" w:rsidRPr="00AA3B1C">
                              <w:rPr>
                                <w:rFonts w:cstheme="minorHAnsi"/>
                                <w:b/>
                                <w:smallCaps/>
                                <w:sz w:val="32"/>
                                <w:szCs w:val="20"/>
                              </w:rPr>
                              <w:t>Contests Will Be Judged Aug. 3</w:t>
                            </w:r>
                          </w:p>
                          <w:p w14:paraId="5DDEBE39" w14:textId="4924999E" w:rsidR="00AA3B1C" w:rsidRPr="00AA3B1C" w:rsidRDefault="00A768E6" w:rsidP="006701B5">
                            <w:pPr>
                              <w:spacing w:before="60" w:line="240" w:lineRule="auto"/>
                              <w:jc w:val="left"/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</w:rPr>
                              <w:t xml:space="preserve">Winners of these contests will be announced before the parade </w:t>
                            </w:r>
                            <w:r w:rsidR="0009071B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</w:rPr>
                              <w:t>nd prizes will be awarded!</w:t>
                            </w:r>
                          </w:p>
                          <w:p w14:paraId="62B1698C" w14:textId="447545E2" w:rsidR="006701B5" w:rsidRDefault="006701B5" w:rsidP="006701B5">
                            <w:pPr>
                              <w:spacing w:before="60" w:line="240" w:lineRule="auto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CF1464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Beard Contest</w:t>
                            </w:r>
                            <w:r w:rsidR="00A768E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CF1464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071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Enter Aug. 3 to win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071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for</w:t>
                            </w:r>
                          </w:p>
                          <w:p w14:paraId="4D663AEB" w14:textId="77777777" w:rsidR="006701B5" w:rsidRDefault="006701B5" w:rsidP="006701B5">
                            <w:pPr>
                              <w:spacing w:before="60" w:line="240" w:lineRule="auto"/>
                              <w:ind w:firstLine="72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CF1464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1. Longest </w:t>
                            </w:r>
                          </w:p>
                          <w:p w14:paraId="2493845B" w14:textId="77777777" w:rsidR="006701B5" w:rsidRDefault="006701B5" w:rsidP="006701B5">
                            <w:pPr>
                              <w:spacing w:before="60" w:line="240" w:lineRule="auto"/>
                              <w:ind w:left="72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CF1464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2. Fullest </w:t>
                            </w:r>
                          </w:p>
                          <w:p w14:paraId="7E789955" w14:textId="65EF3365" w:rsidR="006701B5" w:rsidRDefault="006701B5" w:rsidP="006701B5">
                            <w:pPr>
                              <w:spacing w:before="60" w:line="240" w:lineRule="auto"/>
                              <w:ind w:left="72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CF1464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3. Most Creative </w:t>
                            </w:r>
                          </w:p>
                          <w:p w14:paraId="739F4B09" w14:textId="7C230130" w:rsidR="006701B5" w:rsidRPr="00CF1464" w:rsidRDefault="006701B5" w:rsidP="006701B5">
                            <w:pPr>
                              <w:spacing w:before="60" w:line="240" w:lineRule="auto"/>
                              <w:ind w:firstLine="72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CF1464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4. People’s Choice for Most Attractive</w:t>
                            </w:r>
                            <w:r w:rsidR="0009071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(chosen by audience from among first 3)</w:t>
                            </w:r>
                          </w:p>
                          <w:p w14:paraId="4967818F" w14:textId="1C383D5A" w:rsidR="00A768E6" w:rsidRPr="0009071B" w:rsidRDefault="006701B5" w:rsidP="006701B5">
                            <w:pPr>
                              <w:spacing w:before="60" w:line="240" w:lineRule="auto"/>
                              <w:jc w:val="left"/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CF1464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Pie Contest</w:t>
                            </w:r>
                            <w:r w:rsidR="00A768E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071B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</w:rPr>
                              <w:t>Entries due by 10 a.m. Aug. 2</w:t>
                            </w:r>
                          </w:p>
                          <w:p w14:paraId="1A22CD48" w14:textId="2BF10B44" w:rsidR="00A768E6" w:rsidRDefault="006701B5" w:rsidP="00A768E6">
                            <w:pPr>
                              <w:spacing w:before="60" w:line="240" w:lineRule="auto"/>
                              <w:ind w:firstLine="72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CF1464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1 or 2 crust; no cream pies; </w:t>
                            </w:r>
                            <w:r w:rsidR="0009071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include your name and type of pie</w:t>
                            </w:r>
                          </w:p>
                          <w:p w14:paraId="7AA2C762" w14:textId="77777777" w:rsidR="00A768E6" w:rsidRDefault="006701B5" w:rsidP="006701B5">
                            <w:pPr>
                              <w:spacing w:before="60" w:line="240" w:lineRule="auto"/>
                              <w:jc w:val="left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Trivia Contest</w:t>
                            </w:r>
                            <w:r w:rsidR="00A768E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6587E95" w14:textId="2A9D8185" w:rsidR="006701B5" w:rsidRPr="00850C0A" w:rsidRDefault="00A768E6" w:rsidP="00A768E6">
                            <w:pPr>
                              <w:spacing w:before="60" w:line="240" w:lineRule="auto"/>
                              <w:ind w:firstLine="72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="006701B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ee attached sheet!</w:t>
                            </w:r>
                          </w:p>
                          <w:p w14:paraId="4567152A" w14:textId="77777777" w:rsidR="00A768E6" w:rsidRDefault="006701B5" w:rsidP="006701B5">
                            <w:pPr>
                              <w:spacing w:before="60" w:line="240" w:lineRule="auto"/>
                              <w:jc w:val="left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533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Oldest Resident &amp; Family with Most Generations Still Here</w:t>
                            </w:r>
                            <w:r w:rsidR="00A768E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9E4517C" w14:textId="288AA23F" w:rsidR="00AA3B1C" w:rsidRDefault="00A768E6" w:rsidP="00A768E6">
                            <w:pPr>
                              <w:spacing w:before="60" w:line="240" w:lineRule="auto"/>
                              <w:ind w:firstLine="720"/>
                              <w:jc w:val="left"/>
                              <w:rPr>
                                <w:rFonts w:cs="Times New Roman"/>
                                <w:sz w:val="24"/>
                              </w:rPr>
                            </w:pPr>
                            <w:r w:rsidRPr="00A768E6">
                              <w:rPr>
                                <w:rFonts w:cs="Times New Roman"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6701B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end your nomination for these </w:t>
                            </w:r>
                            <w:r w:rsidR="0009071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6701B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awards to City Hall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6701B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These</w:t>
                            </w:r>
                            <w:r w:rsidR="006701B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winners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will be </w:t>
                            </w:r>
                            <w:r w:rsidR="006701B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honored in the parade!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C53F8" id="Text Box 17" o:spid="_x0000_s1030" type="#_x0000_t202" style="position:absolute;left:0;text-align:left;margin-left:0;margin-top:0;width:231.75pt;height:375.75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" fillcolor="white [3201]" strokecolor="black [3200]" strokeweight=".25pt">
                <v:textbox>
                  <w:txbxContent>
                    <w:p w14:paraId="23730FEB" w14:textId="3385EF9D" w:rsidR="006701B5" w:rsidRPr="00AA3B1C" w:rsidRDefault="003B7F78" w:rsidP="006701B5">
                      <w:pPr>
                        <w:spacing w:before="120"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2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mallCaps/>
                          <w:sz w:val="32"/>
                          <w:szCs w:val="20"/>
                        </w:rPr>
                        <w:t xml:space="preserve">Sesquicentennial </w:t>
                      </w:r>
                      <w:r w:rsidR="006701B5" w:rsidRPr="00AA3B1C">
                        <w:rPr>
                          <w:rFonts w:cstheme="minorHAnsi"/>
                          <w:b/>
                          <w:smallCaps/>
                          <w:sz w:val="32"/>
                          <w:szCs w:val="20"/>
                        </w:rPr>
                        <w:t>Contests Will Be Judged Aug. 3</w:t>
                      </w:r>
                    </w:p>
                    <w:p w14:paraId="5DDEBE39" w14:textId="4924999E" w:rsidR="00AA3B1C" w:rsidRPr="00AA3B1C" w:rsidRDefault="00A768E6" w:rsidP="006701B5">
                      <w:pPr>
                        <w:spacing w:before="60" w:line="240" w:lineRule="auto"/>
                        <w:jc w:val="left"/>
                        <w:rPr>
                          <w:rFonts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Cs/>
                          <w:sz w:val="24"/>
                          <w:szCs w:val="24"/>
                        </w:rPr>
                        <w:t xml:space="preserve">Winners of these contests will be announced before the parade </w:t>
                      </w:r>
                      <w:r w:rsidR="0009071B">
                        <w:rPr>
                          <w:rFonts w:cs="Times New Roman"/>
                          <w:bCs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Times New Roman"/>
                          <w:bCs/>
                          <w:sz w:val="24"/>
                          <w:szCs w:val="24"/>
                        </w:rPr>
                        <w:t>nd prizes will be awarded!</w:t>
                      </w:r>
                    </w:p>
                    <w:p w14:paraId="62B1698C" w14:textId="447545E2" w:rsidR="006701B5" w:rsidRDefault="006701B5" w:rsidP="006701B5">
                      <w:pPr>
                        <w:spacing w:before="60" w:line="240" w:lineRule="auto"/>
                        <w:jc w:val="lef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CF1464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Beard Contest</w:t>
                      </w:r>
                      <w:r w:rsidR="00A768E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–</w:t>
                      </w:r>
                      <w:r w:rsidRPr="00CF1464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09071B">
                        <w:rPr>
                          <w:rFonts w:cs="Times New Roman"/>
                          <w:sz w:val="24"/>
                          <w:szCs w:val="24"/>
                        </w:rPr>
                        <w:t>Enter Aug. 3 to win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09071B">
                        <w:rPr>
                          <w:rFonts w:cs="Times New Roman"/>
                          <w:sz w:val="24"/>
                          <w:szCs w:val="24"/>
                        </w:rPr>
                        <w:t>for</w:t>
                      </w:r>
                    </w:p>
                    <w:p w14:paraId="4D663AEB" w14:textId="77777777" w:rsidR="006701B5" w:rsidRDefault="006701B5" w:rsidP="006701B5">
                      <w:pPr>
                        <w:spacing w:before="60" w:line="240" w:lineRule="auto"/>
                        <w:ind w:firstLine="720"/>
                        <w:jc w:val="lef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CF1464">
                        <w:rPr>
                          <w:rFonts w:cs="Times New Roman"/>
                          <w:sz w:val="24"/>
                          <w:szCs w:val="24"/>
                        </w:rPr>
                        <w:t xml:space="preserve">1. Longest </w:t>
                      </w:r>
                    </w:p>
                    <w:p w14:paraId="2493845B" w14:textId="77777777" w:rsidR="006701B5" w:rsidRDefault="006701B5" w:rsidP="006701B5">
                      <w:pPr>
                        <w:spacing w:before="60" w:line="240" w:lineRule="auto"/>
                        <w:ind w:left="720"/>
                        <w:jc w:val="lef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CF1464">
                        <w:rPr>
                          <w:rFonts w:cs="Times New Roman"/>
                          <w:sz w:val="24"/>
                          <w:szCs w:val="24"/>
                        </w:rPr>
                        <w:t xml:space="preserve">2. Fullest </w:t>
                      </w:r>
                    </w:p>
                    <w:p w14:paraId="7E789955" w14:textId="65EF3365" w:rsidR="006701B5" w:rsidRDefault="006701B5" w:rsidP="006701B5">
                      <w:pPr>
                        <w:spacing w:before="60" w:line="240" w:lineRule="auto"/>
                        <w:ind w:left="720"/>
                        <w:jc w:val="lef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CF1464">
                        <w:rPr>
                          <w:rFonts w:cs="Times New Roman"/>
                          <w:sz w:val="24"/>
                          <w:szCs w:val="24"/>
                        </w:rPr>
                        <w:t xml:space="preserve">3. Most Creative </w:t>
                      </w:r>
                    </w:p>
                    <w:p w14:paraId="739F4B09" w14:textId="7C230130" w:rsidR="006701B5" w:rsidRPr="00CF1464" w:rsidRDefault="006701B5" w:rsidP="006701B5">
                      <w:pPr>
                        <w:spacing w:before="60" w:line="240" w:lineRule="auto"/>
                        <w:ind w:firstLine="720"/>
                        <w:jc w:val="lef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CF1464">
                        <w:rPr>
                          <w:rFonts w:cs="Times New Roman"/>
                          <w:sz w:val="24"/>
                          <w:szCs w:val="24"/>
                        </w:rPr>
                        <w:t>4. People’s Choice for Most Attractive</w:t>
                      </w:r>
                      <w:r w:rsidR="0009071B">
                        <w:rPr>
                          <w:rFonts w:cs="Times New Roman"/>
                          <w:sz w:val="24"/>
                          <w:szCs w:val="24"/>
                        </w:rPr>
                        <w:t xml:space="preserve"> (chosen by audience from among first 3)</w:t>
                      </w:r>
                    </w:p>
                    <w:p w14:paraId="4967818F" w14:textId="1C383D5A" w:rsidR="00A768E6" w:rsidRPr="0009071B" w:rsidRDefault="006701B5" w:rsidP="006701B5">
                      <w:pPr>
                        <w:spacing w:before="60" w:line="240" w:lineRule="auto"/>
                        <w:jc w:val="left"/>
                        <w:rPr>
                          <w:rFonts w:cs="Times New Roman"/>
                          <w:bCs/>
                          <w:sz w:val="24"/>
                          <w:szCs w:val="24"/>
                        </w:rPr>
                      </w:pPr>
                      <w:r w:rsidRPr="00CF1464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Pie Contest</w:t>
                      </w:r>
                      <w:r w:rsidR="00A768E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9071B">
                        <w:rPr>
                          <w:rFonts w:cs="Times New Roman"/>
                          <w:bCs/>
                          <w:sz w:val="24"/>
                          <w:szCs w:val="24"/>
                        </w:rPr>
                        <w:t>Entries due by 10 a.m. Aug. 2</w:t>
                      </w:r>
                    </w:p>
                    <w:p w14:paraId="1A22CD48" w14:textId="2BF10B44" w:rsidR="00A768E6" w:rsidRDefault="006701B5" w:rsidP="00A768E6">
                      <w:pPr>
                        <w:spacing w:before="60" w:line="240" w:lineRule="auto"/>
                        <w:ind w:firstLine="720"/>
                        <w:jc w:val="lef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CF1464">
                        <w:rPr>
                          <w:rFonts w:cs="Times New Roman"/>
                          <w:sz w:val="24"/>
                          <w:szCs w:val="24"/>
                        </w:rPr>
                        <w:t xml:space="preserve">1 or 2 crust; no cream pies; </w:t>
                      </w:r>
                      <w:r w:rsidR="0009071B">
                        <w:rPr>
                          <w:rFonts w:cs="Times New Roman"/>
                          <w:sz w:val="24"/>
                          <w:szCs w:val="24"/>
                        </w:rPr>
                        <w:t>include your name and type of pie</w:t>
                      </w:r>
                    </w:p>
                    <w:p w14:paraId="7AA2C762" w14:textId="77777777" w:rsidR="00A768E6" w:rsidRDefault="006701B5" w:rsidP="006701B5">
                      <w:pPr>
                        <w:spacing w:before="60" w:line="240" w:lineRule="auto"/>
                        <w:jc w:val="left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Trivia Contest</w:t>
                      </w:r>
                      <w:r w:rsidR="00A768E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66587E95" w14:textId="2A9D8185" w:rsidR="006701B5" w:rsidRPr="00850C0A" w:rsidRDefault="00A768E6" w:rsidP="00A768E6">
                      <w:pPr>
                        <w:spacing w:before="60" w:line="240" w:lineRule="auto"/>
                        <w:ind w:firstLine="720"/>
                        <w:jc w:val="lef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S</w:t>
                      </w:r>
                      <w:r w:rsidR="006701B5">
                        <w:rPr>
                          <w:rFonts w:cs="Times New Roman"/>
                          <w:sz w:val="24"/>
                          <w:szCs w:val="24"/>
                        </w:rPr>
                        <w:t>ee attached sheet!</w:t>
                      </w:r>
                    </w:p>
                    <w:p w14:paraId="4567152A" w14:textId="77777777" w:rsidR="00A768E6" w:rsidRDefault="006701B5" w:rsidP="006701B5">
                      <w:pPr>
                        <w:spacing w:before="60" w:line="240" w:lineRule="auto"/>
                        <w:jc w:val="left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2C533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Oldest Resident &amp; Family with Most Generations Still Here</w:t>
                      </w:r>
                      <w:r w:rsidR="00A768E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59E4517C" w14:textId="288AA23F" w:rsidR="00AA3B1C" w:rsidRDefault="00A768E6" w:rsidP="00A768E6">
                      <w:pPr>
                        <w:spacing w:before="60" w:line="240" w:lineRule="auto"/>
                        <w:ind w:firstLine="720"/>
                        <w:jc w:val="left"/>
                        <w:rPr>
                          <w:rFonts w:cs="Times New Roman"/>
                          <w:sz w:val="24"/>
                        </w:rPr>
                      </w:pPr>
                      <w:r w:rsidRPr="00A768E6">
                        <w:rPr>
                          <w:rFonts w:cs="Times New Roman"/>
                          <w:bCs/>
                          <w:sz w:val="24"/>
                          <w:szCs w:val="24"/>
                        </w:rPr>
                        <w:t>S</w:t>
                      </w:r>
                      <w:r w:rsidR="006701B5">
                        <w:rPr>
                          <w:rFonts w:cs="Times New Roman"/>
                          <w:sz w:val="24"/>
                          <w:szCs w:val="24"/>
                        </w:rPr>
                        <w:t xml:space="preserve">end your nomination for these </w:t>
                      </w:r>
                      <w:r w:rsidR="0009071B">
                        <w:rPr>
                          <w:rFonts w:cs="Times New Roman"/>
                          <w:sz w:val="24"/>
                          <w:szCs w:val="24"/>
                        </w:rPr>
                        <w:t xml:space="preserve">2 </w:t>
                      </w:r>
                      <w:r w:rsidR="006701B5">
                        <w:rPr>
                          <w:rFonts w:cs="Times New Roman"/>
                          <w:sz w:val="24"/>
                          <w:szCs w:val="24"/>
                        </w:rPr>
                        <w:t>awards to City Hall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.</w:t>
                      </w:r>
                      <w:r w:rsidR="006701B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These</w:t>
                      </w:r>
                      <w:r w:rsidR="006701B5">
                        <w:rPr>
                          <w:rFonts w:cs="Times New Roman"/>
                          <w:sz w:val="24"/>
                          <w:szCs w:val="24"/>
                        </w:rPr>
                        <w:t xml:space="preserve"> winners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will be </w:t>
                      </w:r>
                      <w:r w:rsidR="006701B5">
                        <w:rPr>
                          <w:rFonts w:cs="Times New Roman"/>
                          <w:sz w:val="24"/>
                          <w:szCs w:val="24"/>
                        </w:rPr>
                        <w:t>honored in the parade!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62F45">
        <w:rPr>
          <w:rFonts w:cstheme="minorHAnsi"/>
          <w:b/>
          <w:smallCaps/>
          <w:sz w:val="32"/>
          <w:szCs w:val="20"/>
        </w:rPr>
        <w:t>Parade Entries Welcome!</w:t>
      </w:r>
    </w:p>
    <w:bookmarkEnd w:id="1"/>
    <w:p w14:paraId="6138C68E" w14:textId="758C5BEA" w:rsidR="00D65612" w:rsidRPr="00D87C79" w:rsidRDefault="00D87C79" w:rsidP="0040766A">
      <w:pPr>
        <w:spacing w:line="240" w:lineRule="auto"/>
        <w:jc w:val="left"/>
        <w:rPr>
          <w:rFonts w:cs="Times New Roman"/>
          <w:sz w:val="24"/>
          <w:szCs w:val="24"/>
        </w:rPr>
      </w:pPr>
      <w:r w:rsidRPr="00D87C79">
        <w:rPr>
          <w:rFonts w:cs="Times New Roman"/>
          <w:sz w:val="24"/>
          <w:szCs w:val="24"/>
        </w:rPr>
        <w:t>We’re having a parade to help us celebrate our 150th anniversary and you’re invited to join in!</w:t>
      </w:r>
    </w:p>
    <w:p w14:paraId="554AC458" w14:textId="2606A737" w:rsidR="00D87C79" w:rsidRPr="00D87C79" w:rsidRDefault="00D87C79" w:rsidP="0040766A">
      <w:pPr>
        <w:spacing w:line="240" w:lineRule="auto"/>
        <w:jc w:val="left"/>
        <w:rPr>
          <w:rFonts w:cs="Times New Roman"/>
          <w:sz w:val="24"/>
          <w:szCs w:val="24"/>
        </w:rPr>
      </w:pPr>
      <w:r w:rsidRPr="00D87C79">
        <w:rPr>
          <w:rFonts w:cs="Times New Roman"/>
          <w:sz w:val="24"/>
          <w:szCs w:val="24"/>
        </w:rPr>
        <w:t xml:space="preserve">Grab your group, bring your business, corral your club, harness your horse, partner up with your pals and </w:t>
      </w:r>
      <w:r w:rsidRPr="00C64B20">
        <w:rPr>
          <w:rFonts w:cs="Times New Roman"/>
          <w:b/>
          <w:bCs/>
          <w:sz w:val="24"/>
          <w:szCs w:val="24"/>
        </w:rPr>
        <w:t xml:space="preserve">come </w:t>
      </w:r>
      <w:proofErr w:type="gramStart"/>
      <w:r w:rsidRPr="00C64B20">
        <w:rPr>
          <w:rFonts w:cs="Times New Roman"/>
          <w:b/>
          <w:bCs/>
          <w:sz w:val="24"/>
          <w:szCs w:val="24"/>
        </w:rPr>
        <w:t>march</w:t>
      </w:r>
      <w:proofErr w:type="gramEnd"/>
      <w:r w:rsidRPr="00C64B20">
        <w:rPr>
          <w:rFonts w:cs="Times New Roman"/>
          <w:b/>
          <w:bCs/>
          <w:sz w:val="24"/>
          <w:szCs w:val="24"/>
        </w:rPr>
        <w:t xml:space="preserve"> down Main Street with us!</w:t>
      </w:r>
    </w:p>
    <w:p w14:paraId="71DC067C" w14:textId="19BDB886" w:rsidR="00D87C79" w:rsidRPr="00D87C79" w:rsidRDefault="00D87C79" w:rsidP="0040766A">
      <w:pPr>
        <w:spacing w:line="240" w:lineRule="auto"/>
        <w:jc w:val="left"/>
        <w:rPr>
          <w:rFonts w:cs="Times New Roman"/>
          <w:sz w:val="24"/>
        </w:rPr>
      </w:pPr>
      <w:r w:rsidRPr="00D87C79">
        <w:rPr>
          <w:rFonts w:cs="Times New Roman"/>
          <w:sz w:val="24"/>
        </w:rPr>
        <w:t>Prizes may be awarded for best decorated bikes, fancy floats, snazzy vehicles, and clever costumes.</w:t>
      </w:r>
    </w:p>
    <w:p w14:paraId="2B156403" w14:textId="02D53284" w:rsidR="00D87C79" w:rsidRPr="00D87C79" w:rsidRDefault="003B7F78" w:rsidP="0040766A">
      <w:pPr>
        <w:spacing w:line="240" w:lineRule="auto"/>
        <w:jc w:val="left"/>
        <w:rPr>
          <w:rFonts w:cs="Times New Roman"/>
          <w:sz w:val="24"/>
        </w:rPr>
      </w:pPr>
      <w:r w:rsidRPr="0065026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6908DA" wp14:editId="1CE399A6">
                <wp:simplePos x="0" y="0"/>
                <wp:positionH relativeFrom="margin">
                  <wp:posOffset>28575</wp:posOffset>
                </wp:positionH>
                <wp:positionV relativeFrom="margin">
                  <wp:posOffset>4914900</wp:posOffset>
                </wp:positionV>
                <wp:extent cx="2895600" cy="2749550"/>
                <wp:effectExtent l="19050" t="19050" r="19050" b="1270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749550"/>
                        </a:xfrm>
                        <a:prstGeom prst="rect">
                          <a:avLst/>
                        </a:prstGeom>
                        <a:solidFill>
                          <a:srgbClr val="6F6F74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A26CF0" w14:textId="77777777" w:rsidR="00754317" w:rsidRDefault="00650265" w:rsidP="00B0763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Contact City Hall </w:t>
                            </w:r>
                            <w:r w:rsidR="00754317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by calling </w:t>
                            </w:r>
                          </w:p>
                          <w:p w14:paraId="0328EC97" w14:textId="777F0113" w:rsidR="00650265" w:rsidRDefault="00650265" w:rsidP="00B0763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 w:rsidRPr="00C06EF1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515-738-2585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</w:t>
                            </w:r>
                            <w:r w:rsidR="00754317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email </w:t>
                            </w:r>
                            <w:r w:rsidRPr="00650265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grandjct@iowatelecom.net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1940E30F" w14:textId="09C20D0D" w:rsidR="00650265" w:rsidRDefault="00650265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Office hours are Monday through Friday, 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8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to 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1 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m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by appointment</w:t>
                            </w:r>
                            <w:r w:rsidR="000B36FB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.</w:t>
                            </w:r>
                          </w:p>
                          <w:p w14:paraId="35495DA3" w14:textId="3772F288" w:rsidR="00B0763B" w:rsidRPr="004C5885" w:rsidRDefault="004C5885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12"/>
                                <w:sz w:val="28"/>
                                <w:u w:val="single"/>
                              </w:rPr>
                            </w:pPr>
                            <w:r w:rsidRPr="004C5885">
                              <w:rPr>
                                <w:color w:val="FFFFFF" w:themeColor="background1"/>
                                <w:spacing w:val="12"/>
                                <w:sz w:val="28"/>
                                <w:u w:val="single"/>
                              </w:rPr>
                              <w:t>www.grandjunctioniowa.org</w:t>
                            </w:r>
                          </w:p>
                          <w:p w14:paraId="1EBA045A" w14:textId="77777777" w:rsidR="00754317" w:rsidRDefault="00754317" w:rsidP="004C588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32C89DD" w14:textId="5E593102" w:rsidR="004C5885" w:rsidRPr="004C5885" w:rsidRDefault="004C5885" w:rsidP="004C5885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pacing w:val="12"/>
                                <w:sz w:val="28"/>
                              </w:rPr>
                            </w:pPr>
                            <w:r w:rsidRPr="004C5885">
                              <w:rPr>
                                <w:rFonts w:cstheme="minorHAnsi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To receive this newsletter via email, please notify Melody or Barbara in the clerk’s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6908DA" id="Rectangle 11" o:spid="_x0000_s1031" style="position:absolute;margin-left:2.25pt;margin-top:387pt;width:228pt;height:216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" fillcolor="#6f6f74" strokecolor="#6f6f74" strokeweight="3.5pt">
                <v:stroke linestyle="thinThick"/>
                <v:textbox>
                  <w:txbxContent>
                    <w:p w14:paraId="1EA26CF0" w14:textId="77777777" w:rsidR="00754317" w:rsidRDefault="00650265" w:rsidP="00B0763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Contact City Hall </w:t>
                      </w:r>
                      <w:r w:rsidR="00754317"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by calling </w:t>
                      </w:r>
                    </w:p>
                    <w:p w14:paraId="0328EC97" w14:textId="777F0113" w:rsidR="00650265" w:rsidRDefault="00650265" w:rsidP="00B0763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 w:rsidRPr="00C06EF1">
                        <w:rPr>
                          <w:color w:val="FFFFFF" w:themeColor="background1"/>
                          <w:sz w:val="32"/>
                          <w:lang w:eastAsia="en-US"/>
                        </w:rPr>
                        <w:t>515-738-2585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</w:t>
                      </w:r>
                      <w:r w:rsidR="00754317"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email </w:t>
                      </w:r>
                      <w:r w:rsidRPr="00650265">
                        <w:rPr>
                          <w:color w:val="FFFFFF" w:themeColor="background1"/>
                          <w:sz w:val="32"/>
                          <w:lang w:eastAsia="en-US"/>
                        </w:rPr>
                        <w:t>grandjct@iowatelecom.net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. </w:t>
                      </w:r>
                    </w:p>
                    <w:p w14:paraId="1940E30F" w14:textId="09C20D0D" w:rsidR="00650265" w:rsidRDefault="00650265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Office hours are Monday through Friday, 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8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to 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1 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a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>m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by appointment</w:t>
                      </w:r>
                      <w:r w:rsidR="000B36FB">
                        <w:rPr>
                          <w:color w:val="FFFFFF" w:themeColor="background1"/>
                          <w:sz w:val="32"/>
                          <w:lang w:eastAsia="en-US"/>
                        </w:rPr>
                        <w:t>.</w:t>
                      </w:r>
                    </w:p>
                    <w:p w14:paraId="35495DA3" w14:textId="3772F288" w:rsidR="00B0763B" w:rsidRPr="004C5885" w:rsidRDefault="004C5885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12"/>
                          <w:sz w:val="28"/>
                          <w:u w:val="single"/>
                        </w:rPr>
                      </w:pPr>
                      <w:r w:rsidRPr="004C5885">
                        <w:rPr>
                          <w:color w:val="FFFFFF" w:themeColor="background1"/>
                          <w:spacing w:val="12"/>
                          <w:sz w:val="28"/>
                          <w:u w:val="single"/>
                        </w:rPr>
                        <w:t>www.grandjunctioniowa.org</w:t>
                      </w:r>
                    </w:p>
                    <w:p w14:paraId="1EBA045A" w14:textId="77777777" w:rsidR="00754317" w:rsidRDefault="00754317" w:rsidP="004C5885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32C89DD" w14:textId="5E593102" w:rsidR="004C5885" w:rsidRPr="004C5885" w:rsidRDefault="004C5885" w:rsidP="004C5885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pacing w:val="12"/>
                          <w:sz w:val="28"/>
                        </w:rPr>
                      </w:pPr>
                      <w:r w:rsidRPr="004C5885">
                        <w:rPr>
                          <w:rFonts w:cstheme="minorHAnsi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To receive this newsletter via email, please notify Melody or Barbara in the clerk’s office.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D87C79" w:rsidRPr="00D87C79">
        <w:rPr>
          <w:rFonts w:cs="Times New Roman"/>
          <w:sz w:val="24"/>
        </w:rPr>
        <w:t>Call 515-738-2585 to enter today!</w:t>
      </w:r>
    </w:p>
    <w:p w14:paraId="262E1C4E" w14:textId="68548F0A" w:rsidR="006403BD" w:rsidRPr="00562F45" w:rsidRDefault="00C369CD" w:rsidP="00C369CD">
      <w:pPr>
        <w:spacing w:line="240" w:lineRule="auto"/>
        <w:jc w:val="center"/>
        <w:rPr>
          <w:rFonts w:cstheme="minorHAnsi"/>
          <w:b/>
          <w:iCs/>
          <w:smallCaps/>
          <w:sz w:val="32"/>
          <w:szCs w:val="24"/>
        </w:rPr>
      </w:pPr>
      <w:r>
        <w:rPr>
          <w:rFonts w:cstheme="minorHAnsi"/>
          <w:b/>
          <w:iCs/>
          <w:smallCaps/>
          <w:sz w:val="32"/>
          <w:szCs w:val="24"/>
        </w:rPr>
        <w:t>Meet Grand Junction’s New Compliance Officer</w:t>
      </w:r>
    </w:p>
    <w:p w14:paraId="26A48C00" w14:textId="0AD54737" w:rsidR="00C369CD" w:rsidRDefault="00C369CD" w:rsidP="00754317">
      <w:pPr>
        <w:spacing w:line="240" w:lineRule="auto"/>
        <w:jc w:val="left"/>
        <w:rPr>
          <w:rFonts w:cs="Times New Roman"/>
          <w:sz w:val="24"/>
          <w:szCs w:val="24"/>
        </w:rPr>
      </w:pPr>
      <w:r w:rsidRPr="00877B20">
        <w:rPr>
          <w:rFonts w:cs="Times New Roman"/>
          <w:b/>
          <w:sz w:val="24"/>
          <w:szCs w:val="24"/>
        </w:rPr>
        <w:t xml:space="preserve">Rick </w:t>
      </w:r>
      <w:proofErr w:type="spellStart"/>
      <w:r w:rsidRPr="00877B20">
        <w:rPr>
          <w:rFonts w:cs="Times New Roman"/>
          <w:b/>
          <w:sz w:val="24"/>
          <w:szCs w:val="24"/>
        </w:rPr>
        <w:t>Scheuermann</w:t>
      </w:r>
      <w:proofErr w:type="spellEnd"/>
      <w:r>
        <w:rPr>
          <w:rFonts w:cs="Times New Roman"/>
          <w:sz w:val="24"/>
          <w:szCs w:val="24"/>
        </w:rPr>
        <w:t xml:space="preserve"> </w:t>
      </w:r>
      <w:r w:rsidR="00D809D1">
        <w:rPr>
          <w:rFonts w:cs="Times New Roman"/>
          <w:sz w:val="24"/>
          <w:szCs w:val="24"/>
        </w:rPr>
        <w:t xml:space="preserve">has been hired </w:t>
      </w:r>
      <w:r>
        <w:rPr>
          <w:rFonts w:cs="Times New Roman"/>
          <w:sz w:val="24"/>
          <w:szCs w:val="24"/>
        </w:rPr>
        <w:t xml:space="preserve">as Compliance Officer </w:t>
      </w:r>
      <w:r w:rsidR="00D809D1">
        <w:rPr>
          <w:rFonts w:cs="Times New Roman"/>
          <w:sz w:val="24"/>
          <w:szCs w:val="24"/>
        </w:rPr>
        <w:t xml:space="preserve">for Grand Junction </w:t>
      </w:r>
      <w:r>
        <w:rPr>
          <w:rFonts w:cs="Times New Roman"/>
          <w:sz w:val="24"/>
          <w:szCs w:val="24"/>
        </w:rPr>
        <w:t xml:space="preserve">to help make sure we understand and follow </w:t>
      </w:r>
      <w:r w:rsidR="00D809D1">
        <w:rPr>
          <w:rFonts w:cs="Times New Roman"/>
          <w:sz w:val="24"/>
          <w:szCs w:val="24"/>
        </w:rPr>
        <w:t>our</w:t>
      </w:r>
      <w:r>
        <w:rPr>
          <w:rFonts w:cs="Times New Roman"/>
          <w:sz w:val="24"/>
          <w:szCs w:val="24"/>
        </w:rPr>
        <w:t xml:space="preserve"> Code of Ordinances</w:t>
      </w:r>
      <w:r w:rsidR="00D809D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5BE6C4AD" w14:textId="71D3625E" w:rsidR="00DB1D43" w:rsidRDefault="00DB1D43" w:rsidP="00754317">
      <w:pPr>
        <w:spacing w:line="240" w:lineRule="auto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Code compliance is an important part of maintaining the appearance, functioning, and property values of a neighborhood. The impact that properties have on </w:t>
      </w:r>
      <w:r w:rsidR="00CA50E3">
        <w:rPr>
          <w:rFonts w:cs="Times New Roman"/>
          <w:sz w:val="24"/>
          <w:szCs w:val="24"/>
        </w:rPr>
        <w:t xml:space="preserve">one </w:t>
      </w:r>
      <w:r w:rsidR="002F22E7">
        <w:rPr>
          <w:rFonts w:cs="Times New Roman"/>
          <w:sz w:val="24"/>
          <w:szCs w:val="24"/>
        </w:rPr>
        <w:t>anothe</w:t>
      </w:r>
      <w:r>
        <w:rPr>
          <w:rFonts w:cs="Times New Roman"/>
          <w:sz w:val="24"/>
          <w:szCs w:val="24"/>
        </w:rPr>
        <w:t xml:space="preserve">r’s value and enjoyment means that maintenance and safety are the business of everyone in the neighborhood.  </w:t>
      </w:r>
    </w:p>
    <w:p w14:paraId="498EF0A1" w14:textId="7E5F293A" w:rsidR="004C3CF1" w:rsidRPr="00754317" w:rsidRDefault="00D809D1" w:rsidP="00754317">
      <w:pPr>
        <w:spacing w:line="240" w:lineRule="auto"/>
        <w:jc w:val="left"/>
        <w:rPr>
          <w:rFonts w:cstheme="minorHAnsi"/>
          <w:bCs/>
          <w:iCs/>
          <w:smallCaps/>
          <w:sz w:val="24"/>
          <w:szCs w:val="20"/>
        </w:rPr>
        <w:sectPr w:rsidR="004C3CF1" w:rsidRPr="00754317" w:rsidSect="007072FB">
          <w:type w:val="continuous"/>
          <w:pgSz w:w="12240" w:h="15840"/>
          <w:pgMar w:top="1440" w:right="810" w:bottom="1440" w:left="1080" w:header="720" w:footer="720" w:gutter="0"/>
          <w:cols w:num="2" w:space="450"/>
          <w:docGrid w:linePitch="360"/>
        </w:sectPr>
      </w:pPr>
      <w:r>
        <w:rPr>
          <w:rFonts w:cs="Times New Roman"/>
          <w:sz w:val="24"/>
          <w:szCs w:val="24"/>
        </w:rPr>
        <w:t>In addition to code enforcement, Rick will provide information on resources to help with compliance</w:t>
      </w:r>
      <w:proofErr w:type="gramStart"/>
      <w:r>
        <w:rPr>
          <w:rFonts w:cs="Times New Roman"/>
          <w:sz w:val="24"/>
          <w:szCs w:val="24"/>
        </w:rPr>
        <w:t>.</w:t>
      </w:r>
      <w:r w:rsidR="00754317">
        <w:rPr>
          <w:rFonts w:cs="Times New Roman"/>
          <w:sz w:val="24"/>
          <w:szCs w:val="24"/>
        </w:rPr>
        <w:t>.</w:t>
      </w:r>
      <w:proofErr w:type="gramEnd"/>
    </w:p>
    <w:p w14:paraId="3E996470" w14:textId="2F392210" w:rsidR="00AA3B1C" w:rsidRDefault="00AA3B1C">
      <w:pPr>
        <w:spacing w:after="200" w:line="276" w:lineRule="auto"/>
        <w:jc w:val="left"/>
      </w:pPr>
    </w:p>
    <w:sectPr w:rsidR="00AA3B1C" w:rsidSect="007E52A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altName w:val="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B77E9"/>
    <w:multiLevelType w:val="hybridMultilevel"/>
    <w:tmpl w:val="0D12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650"/>
    <w:rsid w:val="00003DB8"/>
    <w:rsid w:val="00020006"/>
    <w:rsid w:val="00031DBB"/>
    <w:rsid w:val="000345A9"/>
    <w:rsid w:val="00037C43"/>
    <w:rsid w:val="0004752C"/>
    <w:rsid w:val="00051A01"/>
    <w:rsid w:val="00063ED4"/>
    <w:rsid w:val="000679AF"/>
    <w:rsid w:val="00077DEC"/>
    <w:rsid w:val="0009071B"/>
    <w:rsid w:val="0009770A"/>
    <w:rsid w:val="00097EFA"/>
    <w:rsid w:val="000B36FB"/>
    <w:rsid w:val="000C0407"/>
    <w:rsid w:val="000C2952"/>
    <w:rsid w:val="000C6F64"/>
    <w:rsid w:val="00125D62"/>
    <w:rsid w:val="00130F55"/>
    <w:rsid w:val="001535A8"/>
    <w:rsid w:val="001719EF"/>
    <w:rsid w:val="00183C1C"/>
    <w:rsid w:val="00187864"/>
    <w:rsid w:val="001964AB"/>
    <w:rsid w:val="001977FE"/>
    <w:rsid w:val="001A390D"/>
    <w:rsid w:val="001C57B8"/>
    <w:rsid w:val="001D243E"/>
    <w:rsid w:val="001D4467"/>
    <w:rsid w:val="001D5169"/>
    <w:rsid w:val="001D5BE2"/>
    <w:rsid w:val="002148F5"/>
    <w:rsid w:val="00223FE1"/>
    <w:rsid w:val="0023522D"/>
    <w:rsid w:val="00237C55"/>
    <w:rsid w:val="0025512C"/>
    <w:rsid w:val="00260CD2"/>
    <w:rsid w:val="00272FBC"/>
    <w:rsid w:val="00286EC2"/>
    <w:rsid w:val="00287B2A"/>
    <w:rsid w:val="002C533B"/>
    <w:rsid w:val="002D3A7F"/>
    <w:rsid w:val="002D4286"/>
    <w:rsid w:val="002D626B"/>
    <w:rsid w:val="002D70B6"/>
    <w:rsid w:val="002E30AD"/>
    <w:rsid w:val="002F22E7"/>
    <w:rsid w:val="00310CB9"/>
    <w:rsid w:val="0033052A"/>
    <w:rsid w:val="00330B95"/>
    <w:rsid w:val="00334162"/>
    <w:rsid w:val="00345D74"/>
    <w:rsid w:val="003507F1"/>
    <w:rsid w:val="00360444"/>
    <w:rsid w:val="003614FE"/>
    <w:rsid w:val="00364142"/>
    <w:rsid w:val="00373078"/>
    <w:rsid w:val="00374C91"/>
    <w:rsid w:val="00381351"/>
    <w:rsid w:val="00392DBC"/>
    <w:rsid w:val="003A1FF2"/>
    <w:rsid w:val="003A5491"/>
    <w:rsid w:val="003A7F28"/>
    <w:rsid w:val="003B2618"/>
    <w:rsid w:val="003B5EE8"/>
    <w:rsid w:val="003B7F78"/>
    <w:rsid w:val="003C4484"/>
    <w:rsid w:val="003C4A1C"/>
    <w:rsid w:val="003E5991"/>
    <w:rsid w:val="003E6661"/>
    <w:rsid w:val="003F0399"/>
    <w:rsid w:val="003F441A"/>
    <w:rsid w:val="00402599"/>
    <w:rsid w:val="0040766A"/>
    <w:rsid w:val="00416026"/>
    <w:rsid w:val="00417973"/>
    <w:rsid w:val="00420BFA"/>
    <w:rsid w:val="00424650"/>
    <w:rsid w:val="004311C0"/>
    <w:rsid w:val="004345B7"/>
    <w:rsid w:val="00440AEC"/>
    <w:rsid w:val="00453960"/>
    <w:rsid w:val="00464B25"/>
    <w:rsid w:val="00470335"/>
    <w:rsid w:val="0047279E"/>
    <w:rsid w:val="0047699B"/>
    <w:rsid w:val="0048005B"/>
    <w:rsid w:val="004C0B3A"/>
    <w:rsid w:val="004C36D7"/>
    <w:rsid w:val="004C3CF1"/>
    <w:rsid w:val="004C40C7"/>
    <w:rsid w:val="004C5885"/>
    <w:rsid w:val="004D2373"/>
    <w:rsid w:val="004D4F7A"/>
    <w:rsid w:val="004D722A"/>
    <w:rsid w:val="004E2231"/>
    <w:rsid w:val="004E5043"/>
    <w:rsid w:val="00506D93"/>
    <w:rsid w:val="00522473"/>
    <w:rsid w:val="00534B86"/>
    <w:rsid w:val="00546C00"/>
    <w:rsid w:val="0056183F"/>
    <w:rsid w:val="00562F45"/>
    <w:rsid w:val="0057527A"/>
    <w:rsid w:val="00576C86"/>
    <w:rsid w:val="00577F30"/>
    <w:rsid w:val="0058406C"/>
    <w:rsid w:val="005B3615"/>
    <w:rsid w:val="005D030D"/>
    <w:rsid w:val="005D4FA9"/>
    <w:rsid w:val="005E2AB5"/>
    <w:rsid w:val="005E2B82"/>
    <w:rsid w:val="005E56E3"/>
    <w:rsid w:val="005F468C"/>
    <w:rsid w:val="005F5554"/>
    <w:rsid w:val="00600EF3"/>
    <w:rsid w:val="006403BD"/>
    <w:rsid w:val="006450A7"/>
    <w:rsid w:val="00650265"/>
    <w:rsid w:val="006633BD"/>
    <w:rsid w:val="006701B5"/>
    <w:rsid w:val="00675AEC"/>
    <w:rsid w:val="006B28BE"/>
    <w:rsid w:val="006B5631"/>
    <w:rsid w:val="006E0427"/>
    <w:rsid w:val="006E0979"/>
    <w:rsid w:val="006F226B"/>
    <w:rsid w:val="00703102"/>
    <w:rsid w:val="00703F91"/>
    <w:rsid w:val="007072FB"/>
    <w:rsid w:val="0071296D"/>
    <w:rsid w:val="00743C1C"/>
    <w:rsid w:val="0074498F"/>
    <w:rsid w:val="00744B24"/>
    <w:rsid w:val="00745AF8"/>
    <w:rsid w:val="007478BD"/>
    <w:rsid w:val="00753E33"/>
    <w:rsid w:val="00754317"/>
    <w:rsid w:val="00767D06"/>
    <w:rsid w:val="0078501C"/>
    <w:rsid w:val="0078739D"/>
    <w:rsid w:val="007C04AB"/>
    <w:rsid w:val="007D7AF8"/>
    <w:rsid w:val="007D7EEC"/>
    <w:rsid w:val="007E1163"/>
    <w:rsid w:val="007E2246"/>
    <w:rsid w:val="007E52AD"/>
    <w:rsid w:val="007F1994"/>
    <w:rsid w:val="007F4AE1"/>
    <w:rsid w:val="00802E7C"/>
    <w:rsid w:val="008032B0"/>
    <w:rsid w:val="00811307"/>
    <w:rsid w:val="00850C0A"/>
    <w:rsid w:val="008615D8"/>
    <w:rsid w:val="00863F02"/>
    <w:rsid w:val="00867671"/>
    <w:rsid w:val="00877B20"/>
    <w:rsid w:val="008A124E"/>
    <w:rsid w:val="008A58A9"/>
    <w:rsid w:val="008C7C6A"/>
    <w:rsid w:val="008C7FB2"/>
    <w:rsid w:val="008D0E23"/>
    <w:rsid w:val="008D69CF"/>
    <w:rsid w:val="009248CE"/>
    <w:rsid w:val="00927FA5"/>
    <w:rsid w:val="00931A2C"/>
    <w:rsid w:val="0093381C"/>
    <w:rsid w:val="00941F68"/>
    <w:rsid w:val="00953CDC"/>
    <w:rsid w:val="00965EA6"/>
    <w:rsid w:val="0096657B"/>
    <w:rsid w:val="00970194"/>
    <w:rsid w:val="00985F9E"/>
    <w:rsid w:val="00991E97"/>
    <w:rsid w:val="009E4BAA"/>
    <w:rsid w:val="009E6711"/>
    <w:rsid w:val="009F4CFC"/>
    <w:rsid w:val="00A06F6A"/>
    <w:rsid w:val="00A31598"/>
    <w:rsid w:val="00A42488"/>
    <w:rsid w:val="00A54051"/>
    <w:rsid w:val="00A56FE9"/>
    <w:rsid w:val="00A768E6"/>
    <w:rsid w:val="00A80500"/>
    <w:rsid w:val="00AA3B1C"/>
    <w:rsid w:val="00AE4090"/>
    <w:rsid w:val="00AE5CF3"/>
    <w:rsid w:val="00AE7D0F"/>
    <w:rsid w:val="00B04D22"/>
    <w:rsid w:val="00B0763B"/>
    <w:rsid w:val="00B23198"/>
    <w:rsid w:val="00B23C88"/>
    <w:rsid w:val="00B46733"/>
    <w:rsid w:val="00B5417D"/>
    <w:rsid w:val="00B67942"/>
    <w:rsid w:val="00B7787A"/>
    <w:rsid w:val="00B821CF"/>
    <w:rsid w:val="00B908A2"/>
    <w:rsid w:val="00B92FB2"/>
    <w:rsid w:val="00B972A0"/>
    <w:rsid w:val="00BC1200"/>
    <w:rsid w:val="00BD6ACD"/>
    <w:rsid w:val="00BD789F"/>
    <w:rsid w:val="00BF2413"/>
    <w:rsid w:val="00BF7A19"/>
    <w:rsid w:val="00C05C1A"/>
    <w:rsid w:val="00C06EF1"/>
    <w:rsid w:val="00C15EB6"/>
    <w:rsid w:val="00C2114E"/>
    <w:rsid w:val="00C34FC5"/>
    <w:rsid w:val="00C369CD"/>
    <w:rsid w:val="00C62BE0"/>
    <w:rsid w:val="00C64B20"/>
    <w:rsid w:val="00C654E5"/>
    <w:rsid w:val="00C709DA"/>
    <w:rsid w:val="00C756AD"/>
    <w:rsid w:val="00C8203E"/>
    <w:rsid w:val="00C97F00"/>
    <w:rsid w:val="00CA50E3"/>
    <w:rsid w:val="00CB29C1"/>
    <w:rsid w:val="00CB50A2"/>
    <w:rsid w:val="00CD57E8"/>
    <w:rsid w:val="00CF1464"/>
    <w:rsid w:val="00CF4308"/>
    <w:rsid w:val="00D02F3F"/>
    <w:rsid w:val="00D10F38"/>
    <w:rsid w:val="00D14FD9"/>
    <w:rsid w:val="00D173BA"/>
    <w:rsid w:val="00D17444"/>
    <w:rsid w:val="00D33069"/>
    <w:rsid w:val="00D34044"/>
    <w:rsid w:val="00D41E76"/>
    <w:rsid w:val="00D44FDC"/>
    <w:rsid w:val="00D54701"/>
    <w:rsid w:val="00D627DF"/>
    <w:rsid w:val="00D65612"/>
    <w:rsid w:val="00D809D1"/>
    <w:rsid w:val="00D87C79"/>
    <w:rsid w:val="00D92FE7"/>
    <w:rsid w:val="00DB1D43"/>
    <w:rsid w:val="00DB2FD7"/>
    <w:rsid w:val="00DD29B2"/>
    <w:rsid w:val="00E10847"/>
    <w:rsid w:val="00E42DBC"/>
    <w:rsid w:val="00E4768C"/>
    <w:rsid w:val="00E601E4"/>
    <w:rsid w:val="00E80E4A"/>
    <w:rsid w:val="00EA40C4"/>
    <w:rsid w:val="00EB1695"/>
    <w:rsid w:val="00EB3508"/>
    <w:rsid w:val="00EC041C"/>
    <w:rsid w:val="00ED16AA"/>
    <w:rsid w:val="00EE2E94"/>
    <w:rsid w:val="00EF34EA"/>
    <w:rsid w:val="00F04CE2"/>
    <w:rsid w:val="00F168E9"/>
    <w:rsid w:val="00F34846"/>
    <w:rsid w:val="00F34C97"/>
    <w:rsid w:val="00F55CA9"/>
    <w:rsid w:val="00F8648A"/>
    <w:rsid w:val="00FA0428"/>
    <w:rsid w:val="00FA1136"/>
    <w:rsid w:val="00FA4014"/>
    <w:rsid w:val="00FB2940"/>
    <w:rsid w:val="00FD2A40"/>
    <w:rsid w:val="00FE155E"/>
    <w:rsid w:val="00FE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36B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93381C"/>
    <w:pPr>
      <w:spacing w:after="0" w:line="240" w:lineRule="auto"/>
      <w:jc w:val="left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3381C"/>
    <w:rPr>
      <w:rFonts w:ascii="Calibri" w:eastAsiaTheme="minorHAnsi" w:hAnsi="Calibri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93381C"/>
    <w:pPr>
      <w:spacing w:after="0" w:line="240" w:lineRule="auto"/>
      <w:jc w:val="left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3381C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microsoft.com/office/2007/relationships/hdphoto" Target="media/hdphoto20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0.wdp"/><Relationship Id="rId5" Type="http://schemas.microsoft.com/office/2007/relationships/stylesWithEffects" Target="stylesWithEffects.xml"/><Relationship Id="rId15" Type="http://schemas.openxmlformats.org/officeDocument/2006/relationships/image" Target="media/image30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dJunctio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4EFF87-2021-470C-B9A7-C84C2DA6C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2564</TotalTime>
  <Pages>2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JUNCTION NEWSLETTER SPRING 2018</vt:lpstr>
    </vt:vector>
  </TitlesOfParts>
  <Company/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JUNCTION NEWSLETTER SPRING 2018</dc:title>
  <dc:creator>Grand Junction City Hall</dc:creator>
  <cp:keywords/>
  <cp:lastModifiedBy>Grand Junction City Hall</cp:lastModifiedBy>
  <cp:revision>25</cp:revision>
  <cp:lastPrinted>2019-07-12T19:49:00Z</cp:lastPrinted>
  <dcterms:created xsi:type="dcterms:W3CDTF">2019-06-24T18:43:00Z</dcterms:created>
  <dcterms:modified xsi:type="dcterms:W3CDTF">2019-07-12T19:51:00Z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