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56525" w14:textId="7C46A120" w:rsidR="00130F55" w:rsidRPr="007E2246" w:rsidRDefault="00345D74" w:rsidP="007E52AD">
      <w:pPr>
        <w:spacing w:before="120" w:line="240" w:lineRule="auto"/>
        <w:jc w:val="left"/>
        <w:rPr>
          <w:rFonts w:cs="Calibri"/>
          <w:b/>
          <w:caps/>
          <w:smallCaps/>
          <w:sz w:val="48"/>
        </w:rPr>
      </w:pPr>
      <w:r w:rsidRPr="00703102">
        <w:rPr>
          <w:noProof/>
          <w:lang w:eastAsia="ja-JP"/>
        </w:rPr>
        <mc:AlternateContent>
          <mc:Choice Requires="wps">
            <w:drawing>
              <wp:anchor distT="0" distB="0" distL="457200" distR="457200" simplePos="0" relativeHeight="251659264" behindDoc="0" locked="0" layoutInCell="1" allowOverlap="1" wp14:anchorId="1A7C5A81" wp14:editId="5C293C6C">
                <wp:simplePos x="0" y="0"/>
                <wp:positionH relativeFrom="margin">
                  <wp:posOffset>2381250</wp:posOffset>
                </wp:positionH>
                <wp:positionV relativeFrom="margin">
                  <wp:posOffset>238125</wp:posOffset>
                </wp:positionV>
                <wp:extent cx="2876550" cy="1348105"/>
                <wp:effectExtent l="19050" t="19050" r="19050" b="23495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76550" cy="1348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0FFBA5C1" w14:textId="19A94E69" w:rsidR="00130F55" w:rsidRPr="007E2246" w:rsidRDefault="00424650" w:rsidP="007E2246">
                            <w:pPr>
                              <w:pStyle w:val="Footer"/>
                              <w:jc w:val="right"/>
                              <w:rPr>
                                <w:color w:val="000000" w:themeColor="text1"/>
                                <w:sz w:val="44"/>
                                <w:szCs w:val="96"/>
                              </w:rPr>
                            </w:pP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GRAND JUNCTION SUMMER 2018</w:t>
                            </w:r>
                            <w:r w:rsidR="00E4768C"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5A81" id="Title 1" o:spid="_x0000_s1026" style="position:absolute;margin-left:187.5pt;margin-top:18.75pt;width:226.5pt;height:106.15pt;z-index:251659264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0FFBA5C1" w14:textId="19A94E69" w:rsidR="00130F55" w:rsidRPr="007E2246" w:rsidRDefault="00424650" w:rsidP="007E2246">
                      <w:pPr>
                        <w:pStyle w:val="Footer"/>
                        <w:jc w:val="right"/>
                        <w:rPr>
                          <w:color w:val="000000" w:themeColor="text1"/>
                          <w:sz w:val="44"/>
                          <w:szCs w:val="96"/>
                        </w:rPr>
                      </w:pP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GRAND JUNCTION SUMMER 2018</w:t>
                      </w:r>
                      <w:r w:rsidR="00E4768C"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NEWSLETTER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70310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D77D20" wp14:editId="096BB46D">
                <wp:simplePos x="0" y="0"/>
                <wp:positionH relativeFrom="margin">
                  <wp:posOffset>-47625</wp:posOffset>
                </wp:positionH>
                <wp:positionV relativeFrom="margin">
                  <wp:posOffset>-57150</wp:posOffset>
                </wp:positionV>
                <wp:extent cx="5334000" cy="192405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924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79A0" w14:textId="5BAF52B4" w:rsidR="00130F55" w:rsidRDefault="001719EF" w:rsidP="001719EF">
                            <w:pPr>
                              <w:jc w:val="left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004BBB9" wp14:editId="4D93E510">
                                  <wp:extent cx="2352675" cy="1383030"/>
                                  <wp:effectExtent l="0" t="0" r="9525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70501_090719_resized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77D20" id="Rectangle 2" o:spid="_x0000_s1027" style="position:absolute;margin-left:-3.75pt;margin-top:-4.5pt;width:420pt;height:15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" fillcolor="#6f6f74 [3204]" stroked="f" strokeweight="1.5pt">
                <v:textbox inset="0,21.6pt,0,0">
                  <w:txbxContent>
                    <w:p w14:paraId="06C479A0" w14:textId="5BAF52B4" w:rsidR="00130F55" w:rsidRDefault="001719EF" w:rsidP="001719EF">
                      <w:pPr>
                        <w:jc w:val="left"/>
                      </w:pPr>
                      <w:r>
                        <w:rPr>
                          <w:rFonts w:ascii="Century Gothic" w:hAnsi="Century Gothic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7004BBB9" wp14:editId="4D93E510">
                            <wp:extent cx="2352675" cy="1383030"/>
                            <wp:effectExtent l="0" t="0" r="9525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70501_090719_resized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2675" cy="1383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744B24" w:rsidRPr="00703102">
        <w:rPr>
          <w:rFonts w:cs="Calibri"/>
          <w:b/>
          <w:smallCaps/>
          <w:sz w:val="48"/>
        </w:rPr>
        <w:t>“S</w:t>
      </w:r>
      <w:r w:rsidR="003614FE" w:rsidRPr="00703102">
        <w:rPr>
          <w:rFonts w:cs="Calibri"/>
          <w:b/>
          <w:smallCaps/>
          <w:sz w:val="48"/>
        </w:rPr>
        <w:t>ummerfest</w:t>
      </w:r>
      <w:r w:rsidR="00744B24" w:rsidRPr="00703102">
        <w:rPr>
          <w:rFonts w:cs="Calibri"/>
          <w:b/>
          <w:smallCaps/>
          <w:sz w:val="48"/>
        </w:rPr>
        <w:t>”</w:t>
      </w:r>
      <w:r w:rsidR="006E0979" w:rsidRPr="00703102">
        <w:rPr>
          <w:rFonts w:cs="Calibri"/>
          <w:b/>
          <w:smallCaps/>
          <w:sz w:val="48"/>
        </w:rPr>
        <w:t xml:space="preserve"> </w:t>
      </w:r>
      <w:r w:rsidR="007E52AD">
        <w:rPr>
          <w:rFonts w:cs="Calibri"/>
          <w:b/>
          <w:smallCaps/>
          <w:sz w:val="48"/>
        </w:rPr>
        <w:t xml:space="preserve">Set for </w:t>
      </w:r>
      <w:r w:rsidR="00703102">
        <w:rPr>
          <w:rFonts w:cs="Calibri"/>
          <w:b/>
          <w:smallCaps/>
          <w:sz w:val="48"/>
        </w:rPr>
        <w:t xml:space="preserve">July </w:t>
      </w:r>
      <w:r w:rsidR="004C3CF1">
        <w:rPr>
          <w:rFonts w:cs="Calibri"/>
          <w:b/>
          <w:caps/>
          <w:smallCaps/>
          <w:sz w:val="48"/>
        </w:rPr>
        <w:t>28</w:t>
      </w:r>
    </w:p>
    <w:p w14:paraId="3484286A" w14:textId="4C5C9C13" w:rsidR="007E2246" w:rsidRPr="007E2246" w:rsidRDefault="007E2246" w:rsidP="007E52AD">
      <w:pPr>
        <w:spacing w:line="240" w:lineRule="auto"/>
        <w:jc w:val="left"/>
        <w:rPr>
          <w:rFonts w:cs="Calibri"/>
          <w:sz w:val="24"/>
        </w:rPr>
      </w:pPr>
      <w:r w:rsidRPr="007E2246">
        <w:rPr>
          <w:rFonts w:cs="Calibri"/>
          <w:sz w:val="24"/>
        </w:rPr>
        <w:t xml:space="preserve">The GJ 150 group planning activities to celebrate Grand Junction’s 150th anniversary in 2019 has organized a </w:t>
      </w:r>
      <w:r w:rsidR="00650265">
        <w:rPr>
          <w:rFonts w:cs="Calibri"/>
          <w:sz w:val="24"/>
        </w:rPr>
        <w:t>festival</w:t>
      </w:r>
      <w:r w:rsidRPr="007E2246">
        <w:rPr>
          <w:rFonts w:cs="Calibri"/>
          <w:sz w:val="24"/>
        </w:rPr>
        <w:t xml:space="preserve"> this summer to get us ready for the events to come. </w:t>
      </w:r>
    </w:p>
    <w:p w14:paraId="4D0F307E" w14:textId="26FD2A44" w:rsidR="007E2246" w:rsidRPr="007E2246" w:rsidRDefault="007E2246" w:rsidP="007E52AD">
      <w:pPr>
        <w:spacing w:line="240" w:lineRule="auto"/>
        <w:jc w:val="left"/>
        <w:rPr>
          <w:rFonts w:cs="Calibri"/>
          <w:sz w:val="24"/>
        </w:rPr>
      </w:pPr>
      <w:r w:rsidRPr="007E2246">
        <w:rPr>
          <w:rFonts w:cs="Calibri"/>
          <w:noProof/>
          <w:sz w:val="24"/>
        </w:rPr>
        <w:drawing>
          <wp:anchor distT="0" distB="0" distL="114300" distR="114300" simplePos="0" relativeHeight="251708416" behindDoc="0" locked="0" layoutInCell="1" allowOverlap="1" wp14:anchorId="06525532" wp14:editId="2C47CD4E">
            <wp:simplePos x="0" y="0"/>
            <wp:positionH relativeFrom="column">
              <wp:posOffset>0</wp:posOffset>
            </wp:positionH>
            <wp:positionV relativeFrom="paragraph">
              <wp:posOffset>927735</wp:posOffset>
            </wp:positionV>
            <wp:extent cx="1828800" cy="97840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ene-County-Pork-Producers-300x161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246">
        <w:rPr>
          <w:rFonts w:cs="Calibri"/>
          <w:sz w:val="24"/>
        </w:rPr>
        <w:t xml:space="preserve">The “Summerfest” celebration is scheduled for Saturday, July 28. </w:t>
      </w:r>
      <w:r w:rsidRPr="004C3CF1">
        <w:rPr>
          <w:rFonts w:cs="Calibri"/>
          <w:b/>
          <w:sz w:val="24"/>
        </w:rPr>
        <w:t>A parade at 11 a.m.</w:t>
      </w:r>
      <w:r w:rsidRPr="007E2246">
        <w:rPr>
          <w:rFonts w:cs="Calibri"/>
          <w:sz w:val="24"/>
        </w:rPr>
        <w:t xml:space="preserve"> will kick off the day</w:t>
      </w:r>
      <w:r w:rsidR="008032B0">
        <w:rPr>
          <w:rFonts w:cs="Calibri"/>
          <w:sz w:val="24"/>
        </w:rPr>
        <w:t>. Following the parade</w:t>
      </w:r>
      <w:r w:rsidRPr="007E2246">
        <w:rPr>
          <w:rFonts w:cs="Calibri"/>
          <w:sz w:val="24"/>
        </w:rPr>
        <w:t xml:space="preserve">, the Greene County Pork Producers will be on hand to provide </w:t>
      </w:r>
      <w:r w:rsidR="008032B0">
        <w:rPr>
          <w:rFonts w:cs="Calibri"/>
          <w:sz w:val="24"/>
        </w:rPr>
        <w:t>a meal at the softball field</w:t>
      </w:r>
      <w:r w:rsidRPr="007E2246">
        <w:rPr>
          <w:rFonts w:cs="Calibri"/>
          <w:sz w:val="24"/>
        </w:rPr>
        <w:t>.</w:t>
      </w:r>
    </w:p>
    <w:p w14:paraId="5AC41E46" w14:textId="178396D9" w:rsidR="007E2246" w:rsidRDefault="00417973" w:rsidP="003C4A1C">
      <w:pPr>
        <w:spacing w:line="240" w:lineRule="auto"/>
        <w:jc w:val="left"/>
        <w:rPr>
          <w:rFonts w:cs="Calibri"/>
          <w:sz w:val="24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91440" distR="91440" simplePos="0" relativeHeight="251661312" behindDoc="0" locked="0" layoutInCell="1" allowOverlap="1" wp14:anchorId="4E143E6B" wp14:editId="3FB878E2">
                <wp:simplePos x="0" y="0"/>
                <wp:positionH relativeFrom="margin">
                  <wp:posOffset>-9525</wp:posOffset>
                </wp:positionH>
                <wp:positionV relativeFrom="margin">
                  <wp:posOffset>6610350</wp:posOffset>
                </wp:positionV>
                <wp:extent cx="6038850" cy="1990725"/>
                <wp:effectExtent l="0" t="0" r="0" b="95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lum bright="70000" contrast="-70000"/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7B48" w14:textId="77777777" w:rsidR="007E2246" w:rsidRPr="002C5D99" w:rsidRDefault="007E2246" w:rsidP="004345B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</w:pPr>
                            <w:bookmarkStart w:id="0" w:name="_Hlk517356011"/>
                            <w:bookmarkStart w:id="1" w:name="_Hlk517356012"/>
                            <w:r w:rsidRPr="002C5D99"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  <w:t>Library Gets New Look, Plans Open House</w:t>
                            </w:r>
                          </w:p>
                          <w:p w14:paraId="4E3B7F43" w14:textId="40D79A5E" w:rsidR="006E0979" w:rsidRPr="007E2246" w:rsidRDefault="008A58A9" w:rsidP="00991E97">
                            <w:pPr>
                              <w:spacing w:line="240" w:lineRule="auto"/>
                              <w:jc w:val="left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>New flooring and furniture have been purchased and installed in t</w:t>
                            </w:r>
                            <w:r w:rsidR="00AE5CF3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>he</w:t>
                            </w:r>
                            <w:r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Grand </w:t>
                            </w:r>
                            <w:r w:rsidR="00AE5CF3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>J</w:t>
                            </w:r>
                            <w:r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>unction</w:t>
                            </w:r>
                            <w:r w:rsidR="00AE5CF3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Library</w:t>
                            </w:r>
                            <w:r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, thanks to a </w:t>
                            </w:r>
                            <w:r w:rsidR="00AE5CF3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>Greene County Community Foundation grant</w:t>
                            </w:r>
                            <w:r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E0979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>T</w:t>
                            </w:r>
                            <w:r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he library </w:t>
                            </w:r>
                            <w:r w:rsidR="006E0979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invites everyone to </w:t>
                            </w:r>
                            <w:r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>an open house</w:t>
                            </w:r>
                            <w:r w:rsidR="00FD2A40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– date TBA – for </w:t>
                            </w:r>
                            <w:r w:rsidR="003C4A1C">
                              <w:rPr>
                                <w:rFonts w:cs="Calibri"/>
                                <w:sz w:val="24"/>
                                <w:szCs w:val="24"/>
                              </w:rPr>
                              <w:t>snacks</w:t>
                            </w:r>
                            <w:r w:rsidR="00FD2A40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and fun</w:t>
                            </w:r>
                            <w:r w:rsidR="003C4A1C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events</w:t>
                            </w:r>
                            <w:r w:rsidR="00FD2A40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6E0979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>to see</w:t>
                            </w:r>
                            <w:r w:rsidR="00B46733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0979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D2A40">
                              <w:rPr>
                                <w:rFonts w:cs="Calibri"/>
                                <w:sz w:val="24"/>
                                <w:szCs w:val="24"/>
                              </w:rPr>
                              <w:t>new look</w:t>
                            </w:r>
                            <w:r w:rsidR="006E0979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91E97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While you are there, </w:t>
                            </w:r>
                            <w:r w:rsidR="00FD2A40">
                              <w:rPr>
                                <w:rFonts w:cs="Calibri"/>
                                <w:sz w:val="24"/>
                                <w:szCs w:val="24"/>
                              </w:rPr>
                              <w:t>be sure</w:t>
                            </w:r>
                            <w:r w:rsidR="003507F1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1E97" w:rsidRPr="007E2246">
                              <w:rPr>
                                <w:rFonts w:cs="Calibri"/>
                                <w:sz w:val="24"/>
                                <w:szCs w:val="24"/>
                              </w:rPr>
                              <w:t>to check out the books – new ones arrive every month!</w:t>
                            </w:r>
                          </w:p>
                          <w:p w14:paraId="70220905" w14:textId="321B8103" w:rsidR="006E0979" w:rsidRPr="007E2246" w:rsidRDefault="006E0979" w:rsidP="00650265">
                            <w:pPr>
                              <w:spacing w:after="0" w:line="240" w:lineRule="auto"/>
                              <w:jc w:val="left"/>
                              <w:rPr>
                                <w:rFonts w:cs="Calibri"/>
                                <w:sz w:val="24"/>
                                <w:szCs w:val="20"/>
                              </w:rPr>
                            </w:pPr>
                            <w:r w:rsidRPr="007E2246">
                              <w:rPr>
                                <w:rFonts w:cs="Calibri"/>
                                <w:sz w:val="24"/>
                                <w:szCs w:val="20"/>
                              </w:rPr>
                              <w:t>A</w:t>
                            </w:r>
                            <w:r w:rsidR="00991E97" w:rsidRPr="007E2246">
                              <w:rPr>
                                <w:rFonts w:cs="Calibri"/>
                                <w:sz w:val="24"/>
                                <w:szCs w:val="20"/>
                              </w:rPr>
                              <w:t>lso, a</w:t>
                            </w:r>
                            <w:r w:rsidRPr="007E2246">
                              <w:rPr>
                                <w:rFonts w:cs="Calibri"/>
                                <w:sz w:val="24"/>
                                <w:szCs w:val="20"/>
                              </w:rPr>
                              <w:t xml:space="preserve"> big thank you goes to our local businesses who donated supplies and prizes to our Summer Reading Program</w:t>
                            </w:r>
                            <w:r w:rsidR="00991E97" w:rsidRPr="007E2246">
                              <w:rPr>
                                <w:rFonts w:cs="Calibri"/>
                                <w:sz w:val="24"/>
                                <w:szCs w:val="20"/>
                              </w:rPr>
                              <w:t>:</w:t>
                            </w:r>
                            <w:r w:rsidRPr="007E2246">
                              <w:rPr>
                                <w:rFonts w:cs="Calibri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7E2246">
                              <w:rPr>
                                <w:rFonts w:cs="Calibri"/>
                                <w:b/>
                                <w:sz w:val="24"/>
                                <w:szCs w:val="20"/>
                              </w:rPr>
                              <w:t>Neese Inc</w:t>
                            </w:r>
                            <w:r w:rsidR="00991E97" w:rsidRPr="007E2246">
                              <w:rPr>
                                <w:rFonts w:cs="Calibri"/>
                                <w:b/>
                                <w:sz w:val="24"/>
                                <w:szCs w:val="20"/>
                              </w:rPr>
                              <w:t>.</w:t>
                            </w:r>
                            <w:r w:rsidRPr="007E2246">
                              <w:rPr>
                                <w:rFonts w:cs="Calibri"/>
                                <w:b/>
                                <w:sz w:val="24"/>
                                <w:szCs w:val="20"/>
                              </w:rPr>
                              <w:t xml:space="preserve">, Dustin Fouch, Hoskinson Tree Service, </w:t>
                            </w:r>
                            <w:proofErr w:type="spellStart"/>
                            <w:r w:rsidRPr="007E2246">
                              <w:rPr>
                                <w:rFonts w:cs="Calibri"/>
                                <w:b/>
                                <w:sz w:val="24"/>
                                <w:szCs w:val="20"/>
                              </w:rPr>
                              <w:t>Rueter</w:t>
                            </w:r>
                            <w:r w:rsidR="00FD2A40">
                              <w:rPr>
                                <w:rFonts w:cs="Calibri"/>
                                <w:b/>
                                <w:sz w:val="24"/>
                                <w:szCs w:val="20"/>
                              </w:rPr>
                              <w:t>’</w:t>
                            </w:r>
                            <w:r w:rsidRPr="007E2246">
                              <w:rPr>
                                <w:rFonts w:cs="Calibri"/>
                                <w:b/>
                                <w:sz w:val="24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7E2246">
                              <w:rPr>
                                <w:rFonts w:cs="Calibri"/>
                                <w:b/>
                                <w:sz w:val="24"/>
                                <w:szCs w:val="20"/>
                              </w:rPr>
                              <w:t>, Peoples Bank, and Thorpe Auto.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3E6B" id="Rectangle 6" o:spid="_x0000_s1028" style="position:absolute;margin-left:-.75pt;margin-top:520.5pt;width:475.5pt;height:156.75pt;z-index:25166131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H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RlAAAA&#10;AFJnaHRsb25nAAAF3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" stroked="f" strokeweight="4pt">
                <v:fill r:id="rId13" o:title="" recolor="t" rotate="t" type="tile"/>
                <v:stroke linestyle="thinThick"/>
                <v:imagedata gain="19661f" blacklevel="22938f"/>
                <v:textbox inset="14.4pt,14.4pt,14.4pt,14.4pt">
                  <w:txbxContent>
                    <w:p w14:paraId="62AE7B48" w14:textId="77777777" w:rsidR="007E2246" w:rsidRPr="002C5D99" w:rsidRDefault="007E2246" w:rsidP="004345B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6"/>
                        </w:rPr>
                      </w:pPr>
                      <w:bookmarkStart w:id="2" w:name="_Hlk517356011"/>
                      <w:bookmarkStart w:id="3" w:name="_Hlk517356012"/>
                      <w:r w:rsidRPr="002C5D99">
                        <w:rPr>
                          <w:rFonts w:cstheme="minorHAnsi"/>
                          <w:b/>
                          <w:smallCaps/>
                          <w:sz w:val="36"/>
                        </w:rPr>
                        <w:t>Library Gets New Look, Plans Open House</w:t>
                      </w:r>
                    </w:p>
                    <w:p w14:paraId="4E3B7F43" w14:textId="40D79A5E" w:rsidR="006E0979" w:rsidRPr="007E2246" w:rsidRDefault="008A58A9" w:rsidP="00991E97">
                      <w:pPr>
                        <w:spacing w:line="240" w:lineRule="auto"/>
                        <w:jc w:val="left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E2246">
                        <w:rPr>
                          <w:rFonts w:cs="Calibri"/>
                          <w:sz w:val="24"/>
                          <w:szCs w:val="24"/>
                        </w:rPr>
                        <w:t>New flooring and furniture have been purchased and installed in t</w:t>
                      </w:r>
                      <w:r w:rsidR="00AE5CF3" w:rsidRPr="007E2246">
                        <w:rPr>
                          <w:rFonts w:cs="Calibri"/>
                          <w:sz w:val="24"/>
                          <w:szCs w:val="24"/>
                        </w:rPr>
                        <w:t>he</w:t>
                      </w:r>
                      <w:r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 Grand </w:t>
                      </w:r>
                      <w:r w:rsidR="00AE5CF3" w:rsidRPr="007E2246">
                        <w:rPr>
                          <w:rFonts w:cs="Calibri"/>
                          <w:sz w:val="24"/>
                          <w:szCs w:val="24"/>
                        </w:rPr>
                        <w:t>J</w:t>
                      </w:r>
                      <w:r w:rsidRPr="007E2246">
                        <w:rPr>
                          <w:rFonts w:cs="Calibri"/>
                          <w:sz w:val="24"/>
                          <w:szCs w:val="24"/>
                        </w:rPr>
                        <w:t>unction</w:t>
                      </w:r>
                      <w:r w:rsidR="00AE5CF3"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 Library</w:t>
                      </w:r>
                      <w:r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, thanks to a </w:t>
                      </w:r>
                      <w:r w:rsidR="00AE5CF3" w:rsidRPr="007E2246">
                        <w:rPr>
                          <w:rFonts w:cs="Calibri"/>
                          <w:sz w:val="24"/>
                          <w:szCs w:val="24"/>
                        </w:rPr>
                        <w:t>Greene County Community Foundation grant</w:t>
                      </w:r>
                      <w:r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. </w:t>
                      </w:r>
                      <w:r w:rsidR="006E0979" w:rsidRPr="007E2246">
                        <w:rPr>
                          <w:rFonts w:cs="Calibri"/>
                          <w:sz w:val="24"/>
                          <w:szCs w:val="24"/>
                        </w:rPr>
                        <w:t>T</w:t>
                      </w:r>
                      <w:r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he library </w:t>
                      </w:r>
                      <w:r w:rsidR="006E0979"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invites everyone to </w:t>
                      </w:r>
                      <w:r w:rsidRPr="007E2246">
                        <w:rPr>
                          <w:rFonts w:cs="Calibri"/>
                          <w:sz w:val="24"/>
                          <w:szCs w:val="24"/>
                        </w:rPr>
                        <w:t>an open house</w:t>
                      </w:r>
                      <w:r w:rsidR="00FD2A40">
                        <w:rPr>
                          <w:rFonts w:cs="Calibri"/>
                          <w:sz w:val="24"/>
                          <w:szCs w:val="24"/>
                        </w:rPr>
                        <w:t xml:space="preserve"> – date TBA – for </w:t>
                      </w:r>
                      <w:r w:rsidR="003C4A1C">
                        <w:rPr>
                          <w:rFonts w:cs="Calibri"/>
                          <w:sz w:val="24"/>
                          <w:szCs w:val="24"/>
                        </w:rPr>
                        <w:t>snacks</w:t>
                      </w:r>
                      <w:r w:rsidR="00FD2A40">
                        <w:rPr>
                          <w:rFonts w:cs="Calibri"/>
                          <w:sz w:val="24"/>
                          <w:szCs w:val="24"/>
                        </w:rPr>
                        <w:t xml:space="preserve"> and fun</w:t>
                      </w:r>
                      <w:r w:rsidR="003C4A1C">
                        <w:rPr>
                          <w:rFonts w:cs="Calibri"/>
                          <w:sz w:val="24"/>
                          <w:szCs w:val="24"/>
                        </w:rPr>
                        <w:t xml:space="preserve"> events</w:t>
                      </w:r>
                      <w:r w:rsidR="00FD2A40">
                        <w:rPr>
                          <w:rFonts w:cs="Calibri"/>
                          <w:sz w:val="24"/>
                          <w:szCs w:val="24"/>
                        </w:rPr>
                        <w:t xml:space="preserve"> and </w:t>
                      </w:r>
                      <w:r w:rsidR="006E0979" w:rsidRPr="007E2246">
                        <w:rPr>
                          <w:rFonts w:cs="Calibri"/>
                          <w:sz w:val="24"/>
                          <w:szCs w:val="24"/>
                        </w:rPr>
                        <w:t>to see</w:t>
                      </w:r>
                      <w:r w:rsidR="00B46733"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 w:rsidR="006E0979"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the </w:t>
                      </w:r>
                      <w:r w:rsidR="00FD2A40">
                        <w:rPr>
                          <w:rFonts w:cs="Calibri"/>
                          <w:sz w:val="24"/>
                          <w:szCs w:val="24"/>
                        </w:rPr>
                        <w:t>new look</w:t>
                      </w:r>
                      <w:r w:rsidR="006E0979"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. </w:t>
                      </w:r>
                      <w:r w:rsidR="00991E97" w:rsidRPr="007E2246">
                        <w:rPr>
                          <w:rFonts w:cs="Calibri"/>
                          <w:sz w:val="24"/>
                          <w:szCs w:val="24"/>
                        </w:rPr>
                        <w:t xml:space="preserve">While you are there, </w:t>
                      </w:r>
                      <w:r w:rsidR="00FD2A40">
                        <w:rPr>
                          <w:rFonts w:cs="Calibri"/>
                          <w:sz w:val="24"/>
                          <w:szCs w:val="24"/>
                        </w:rPr>
                        <w:t>be sure</w:t>
                      </w:r>
                      <w:r w:rsidR="003507F1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 w:rsidR="00991E97" w:rsidRPr="007E2246">
                        <w:rPr>
                          <w:rFonts w:cs="Calibri"/>
                          <w:sz w:val="24"/>
                          <w:szCs w:val="24"/>
                        </w:rPr>
                        <w:t>to check out the books – new ones arrive every month!</w:t>
                      </w:r>
                    </w:p>
                    <w:p w14:paraId="70220905" w14:textId="321B8103" w:rsidR="006E0979" w:rsidRPr="007E2246" w:rsidRDefault="006E0979" w:rsidP="00650265">
                      <w:pPr>
                        <w:spacing w:after="0" w:line="240" w:lineRule="auto"/>
                        <w:jc w:val="left"/>
                        <w:rPr>
                          <w:rFonts w:cs="Calibri"/>
                          <w:sz w:val="24"/>
                          <w:szCs w:val="20"/>
                        </w:rPr>
                      </w:pPr>
                      <w:r w:rsidRPr="007E2246">
                        <w:rPr>
                          <w:rFonts w:cs="Calibri"/>
                          <w:sz w:val="24"/>
                          <w:szCs w:val="20"/>
                        </w:rPr>
                        <w:t>A</w:t>
                      </w:r>
                      <w:r w:rsidR="00991E97" w:rsidRPr="007E2246">
                        <w:rPr>
                          <w:rFonts w:cs="Calibri"/>
                          <w:sz w:val="24"/>
                          <w:szCs w:val="20"/>
                        </w:rPr>
                        <w:t>lso, a</w:t>
                      </w:r>
                      <w:r w:rsidRPr="007E2246">
                        <w:rPr>
                          <w:rFonts w:cs="Calibri"/>
                          <w:sz w:val="24"/>
                          <w:szCs w:val="20"/>
                        </w:rPr>
                        <w:t xml:space="preserve"> big thank you goes to our local businesses who donated supplies and prizes to our Summer Reading Program</w:t>
                      </w:r>
                      <w:r w:rsidR="00991E97" w:rsidRPr="007E2246">
                        <w:rPr>
                          <w:rFonts w:cs="Calibri"/>
                          <w:sz w:val="24"/>
                          <w:szCs w:val="20"/>
                        </w:rPr>
                        <w:t>:</w:t>
                      </w:r>
                      <w:r w:rsidRPr="007E2246">
                        <w:rPr>
                          <w:rFonts w:cs="Calibri"/>
                          <w:sz w:val="24"/>
                          <w:szCs w:val="20"/>
                        </w:rPr>
                        <w:t xml:space="preserve"> </w:t>
                      </w:r>
                      <w:r w:rsidRPr="007E2246">
                        <w:rPr>
                          <w:rFonts w:cs="Calibri"/>
                          <w:b/>
                          <w:sz w:val="24"/>
                          <w:szCs w:val="20"/>
                        </w:rPr>
                        <w:t>Neese Inc</w:t>
                      </w:r>
                      <w:r w:rsidR="00991E97" w:rsidRPr="007E2246">
                        <w:rPr>
                          <w:rFonts w:cs="Calibri"/>
                          <w:b/>
                          <w:sz w:val="24"/>
                          <w:szCs w:val="20"/>
                        </w:rPr>
                        <w:t>.</w:t>
                      </w:r>
                      <w:r w:rsidRPr="007E2246">
                        <w:rPr>
                          <w:rFonts w:cs="Calibri"/>
                          <w:b/>
                          <w:sz w:val="24"/>
                          <w:szCs w:val="20"/>
                        </w:rPr>
                        <w:t xml:space="preserve">, Dustin Fouch, Hoskinson Tree Service, </w:t>
                      </w:r>
                      <w:proofErr w:type="spellStart"/>
                      <w:r w:rsidRPr="007E2246">
                        <w:rPr>
                          <w:rFonts w:cs="Calibri"/>
                          <w:b/>
                          <w:sz w:val="24"/>
                          <w:szCs w:val="20"/>
                        </w:rPr>
                        <w:t>Rueter</w:t>
                      </w:r>
                      <w:r w:rsidR="00FD2A40">
                        <w:rPr>
                          <w:rFonts w:cs="Calibri"/>
                          <w:b/>
                          <w:sz w:val="24"/>
                          <w:szCs w:val="20"/>
                        </w:rPr>
                        <w:t>’</w:t>
                      </w:r>
                      <w:r w:rsidRPr="007E2246">
                        <w:rPr>
                          <w:rFonts w:cs="Calibri"/>
                          <w:b/>
                          <w:sz w:val="24"/>
                          <w:szCs w:val="20"/>
                        </w:rPr>
                        <w:t>s</w:t>
                      </w:r>
                      <w:proofErr w:type="spellEnd"/>
                      <w:r w:rsidRPr="007E2246">
                        <w:rPr>
                          <w:rFonts w:cs="Calibri"/>
                          <w:b/>
                          <w:sz w:val="24"/>
                          <w:szCs w:val="20"/>
                        </w:rPr>
                        <w:t>, Peoples Bank, and Thorpe Auto.</w:t>
                      </w:r>
                      <w:bookmarkEnd w:id="2"/>
                      <w:bookmarkEnd w:id="3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E2246" w:rsidRPr="007E2246">
        <w:rPr>
          <w:rFonts w:cs="Calibri"/>
          <w:sz w:val="24"/>
        </w:rPr>
        <w:t xml:space="preserve">The afternoon will feature </w:t>
      </w:r>
      <w:r w:rsidR="007E2246" w:rsidRPr="004C3CF1">
        <w:rPr>
          <w:rFonts w:cs="Calibri"/>
          <w:b/>
          <w:sz w:val="24"/>
        </w:rPr>
        <w:t>a kickball tournament</w:t>
      </w:r>
      <w:r w:rsidR="007E2246" w:rsidRPr="007E2246">
        <w:rPr>
          <w:rFonts w:cs="Calibri"/>
          <w:sz w:val="24"/>
        </w:rPr>
        <w:t>. Teams are being formed</w:t>
      </w:r>
      <w:r w:rsidR="0058406C">
        <w:rPr>
          <w:rFonts w:cs="Calibri"/>
          <w:sz w:val="24"/>
        </w:rPr>
        <w:t xml:space="preserve"> and are</w:t>
      </w:r>
      <w:r w:rsidR="007E2246" w:rsidRPr="007E2246">
        <w:rPr>
          <w:rFonts w:cs="Calibri"/>
          <w:sz w:val="24"/>
        </w:rPr>
        <w:t xml:space="preserve"> open to anyone aged 8 and older (youth under 18 must play with a parent/guardian). Sign-up sheets are available at City Hall, the library, Peoples Bank, and online and must be turned in by July 13.</w:t>
      </w:r>
    </w:p>
    <w:p w14:paraId="2E3EB376" w14:textId="594B41C0" w:rsidR="003C4A1C" w:rsidRDefault="003C4A1C" w:rsidP="003C4A1C">
      <w:pPr>
        <w:spacing w:after="0" w:line="240" w:lineRule="auto"/>
        <w:jc w:val="left"/>
        <w:rPr>
          <w:rFonts w:cs="Calibri"/>
          <w:sz w:val="16"/>
          <w:szCs w:val="16"/>
        </w:rPr>
      </w:pPr>
    </w:p>
    <w:p w14:paraId="372654CB" w14:textId="77777777" w:rsidR="00BD789F" w:rsidRPr="003C4A1C" w:rsidRDefault="00BD789F" w:rsidP="003C4A1C">
      <w:pPr>
        <w:spacing w:after="0" w:line="240" w:lineRule="auto"/>
        <w:jc w:val="left"/>
        <w:rPr>
          <w:rFonts w:cs="Calibri"/>
          <w:sz w:val="16"/>
          <w:szCs w:val="16"/>
        </w:rPr>
      </w:pPr>
    </w:p>
    <w:p w14:paraId="30CA4EBA" w14:textId="004A2920" w:rsidR="007E2246" w:rsidRPr="007E2246" w:rsidRDefault="001535A8" w:rsidP="007E52AD">
      <w:pPr>
        <w:spacing w:line="240" w:lineRule="auto"/>
        <w:jc w:val="left"/>
        <w:rPr>
          <w:rFonts w:cs="Calibri"/>
          <w:sz w:val="24"/>
        </w:rPr>
      </w:pPr>
      <w:r w:rsidRPr="00703102">
        <w:rPr>
          <w:noProof/>
        </w:rPr>
        <w:drawing>
          <wp:anchor distT="0" distB="0" distL="114300" distR="114300" simplePos="0" relativeHeight="251709440" behindDoc="0" locked="0" layoutInCell="1" allowOverlap="1" wp14:anchorId="06BDE45D" wp14:editId="24918E48">
            <wp:simplePos x="0" y="0"/>
            <wp:positionH relativeFrom="margin">
              <wp:posOffset>4829810</wp:posOffset>
            </wp:positionH>
            <wp:positionV relativeFrom="margin">
              <wp:posOffset>400685</wp:posOffset>
            </wp:positionV>
            <wp:extent cx="2141855" cy="847725"/>
            <wp:effectExtent l="0" t="635" r="0" b="0"/>
            <wp:wrapSquare wrapText="bothSides"/>
            <wp:docPr id="4" name="Picture 4" descr="BMEU address label with the letters ECRWSSEDDM flanked by asterisks above the words, Postal Customer City, State, and 5-Digit ZIP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EU address label with the letters ECRWSSEDDM flanked by asterisks above the words, Postal Customer City, State, and 5-Digit ZIP Co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246" w:rsidRPr="004C3CF1">
        <w:rPr>
          <w:rFonts w:cs="Calibri"/>
          <w:b/>
          <w:sz w:val="24"/>
        </w:rPr>
        <w:t xml:space="preserve">Other activities </w:t>
      </w:r>
      <w:r w:rsidR="0058406C">
        <w:rPr>
          <w:rFonts w:cs="Calibri"/>
          <w:b/>
          <w:sz w:val="24"/>
        </w:rPr>
        <w:t>in the works</w:t>
      </w:r>
      <w:r w:rsidR="007E2246" w:rsidRPr="007E2246">
        <w:rPr>
          <w:rFonts w:cs="Calibri"/>
          <w:sz w:val="24"/>
        </w:rPr>
        <w:t xml:space="preserve"> include a </w:t>
      </w:r>
      <w:r w:rsidR="008D69CF">
        <w:rPr>
          <w:rFonts w:cs="Calibri"/>
          <w:sz w:val="24"/>
        </w:rPr>
        <w:t xml:space="preserve">bags tournament, </w:t>
      </w:r>
      <w:r w:rsidR="007E2246" w:rsidRPr="007E2246">
        <w:rPr>
          <w:rFonts w:cs="Calibri"/>
          <w:sz w:val="24"/>
        </w:rPr>
        <w:t xml:space="preserve">musical entertainment, vendor fair, </w:t>
      </w:r>
      <w:r w:rsidR="008D69CF">
        <w:rPr>
          <w:rFonts w:cs="Calibri"/>
          <w:sz w:val="24"/>
        </w:rPr>
        <w:t>beer tent</w:t>
      </w:r>
      <w:r w:rsidR="007E2246" w:rsidRPr="007E2246">
        <w:rPr>
          <w:rFonts w:cs="Calibri"/>
          <w:sz w:val="24"/>
        </w:rPr>
        <w:t xml:space="preserve">, outdoor movie, </w:t>
      </w:r>
      <w:r w:rsidR="008D69CF">
        <w:rPr>
          <w:rFonts w:cs="Calibri"/>
          <w:sz w:val="24"/>
        </w:rPr>
        <w:t>pool party</w:t>
      </w:r>
      <w:r w:rsidR="0058406C">
        <w:rPr>
          <w:rFonts w:cs="Calibri"/>
          <w:sz w:val="24"/>
        </w:rPr>
        <w:t xml:space="preserve">, </w:t>
      </w:r>
      <w:r w:rsidR="007E2246" w:rsidRPr="007E2246">
        <w:rPr>
          <w:rFonts w:cs="Calibri"/>
          <w:sz w:val="24"/>
        </w:rPr>
        <w:t xml:space="preserve">and a glow-run through town. </w:t>
      </w:r>
    </w:p>
    <w:p w14:paraId="5C3B139B" w14:textId="6929959B" w:rsidR="007E2246" w:rsidRPr="007E2246" w:rsidRDefault="007E2246" w:rsidP="007E52AD">
      <w:pPr>
        <w:spacing w:line="240" w:lineRule="auto"/>
        <w:jc w:val="left"/>
        <w:rPr>
          <w:rFonts w:cs="Calibri"/>
          <w:sz w:val="24"/>
        </w:rPr>
      </w:pPr>
      <w:r w:rsidRPr="007E2246">
        <w:rPr>
          <w:rFonts w:cs="Calibri"/>
          <w:sz w:val="24"/>
        </w:rPr>
        <w:t xml:space="preserve">Sign-up sheets for the glow-run are also available at the locations listed </w:t>
      </w:r>
      <w:r>
        <w:rPr>
          <w:rFonts w:cs="Calibri"/>
          <w:sz w:val="24"/>
        </w:rPr>
        <w:t>previously</w:t>
      </w:r>
      <w:r w:rsidRPr="007E2246">
        <w:rPr>
          <w:rFonts w:cs="Calibri"/>
          <w:sz w:val="24"/>
        </w:rPr>
        <w:t>. Cost to participate in the glow-run is $20 per person and includes a T-shirt.</w:t>
      </w:r>
    </w:p>
    <w:p w14:paraId="616BF993" w14:textId="698940CE" w:rsidR="007E2246" w:rsidRDefault="00650265" w:rsidP="007E52AD">
      <w:pPr>
        <w:spacing w:line="240" w:lineRule="auto"/>
        <w:jc w:val="left"/>
        <w:rPr>
          <w:rFonts w:cs="Calibri"/>
          <w:sz w:val="24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3916CB8" wp14:editId="271808E4">
                <wp:simplePos x="0" y="0"/>
                <wp:positionH relativeFrom="margin">
                  <wp:posOffset>3276600</wp:posOffset>
                </wp:positionH>
                <wp:positionV relativeFrom="margin">
                  <wp:posOffset>4581525</wp:posOffset>
                </wp:positionV>
                <wp:extent cx="2724150" cy="1849120"/>
                <wp:effectExtent l="19050" t="19050" r="19050" b="17780"/>
                <wp:wrapTopAndBottom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84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 cap="flat" cmpd="dbl" algn="ctr">
                          <a:solidFill>
                            <a:srgbClr val="46464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AEB388" w14:textId="4615113D" w:rsidR="004C3CF1" w:rsidRPr="004C3CF1" w:rsidRDefault="004C3CF1" w:rsidP="007E52A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2"/>
                                <w:szCs w:val="24"/>
                              </w:rPr>
                            </w:pPr>
                            <w:r w:rsidRPr="004C3CF1">
                              <w:rPr>
                                <w:rFonts w:cstheme="minorHAnsi"/>
                                <w:b/>
                                <w:smallCaps/>
                                <w:sz w:val="32"/>
                                <w:szCs w:val="24"/>
                              </w:rPr>
                              <w:t xml:space="preserve">Fire Department </w:t>
                            </w:r>
                            <w:r>
                              <w:rPr>
                                <w:rFonts w:cstheme="minorHAnsi"/>
                                <w:b/>
                                <w:smallCaps/>
                                <w:sz w:val="32"/>
                                <w:szCs w:val="24"/>
                              </w:rPr>
                              <w:t>Plans</w:t>
                            </w:r>
                            <w:r w:rsidRPr="004C3CF1">
                              <w:rPr>
                                <w:rFonts w:cstheme="minorHAnsi"/>
                                <w:b/>
                                <w:smallCaps/>
                                <w:sz w:val="32"/>
                                <w:szCs w:val="24"/>
                              </w:rPr>
                              <w:t xml:space="preserve"> Pancake Breakfast</w:t>
                            </w:r>
                          </w:p>
                          <w:p w14:paraId="032A0BED" w14:textId="0F005D5E" w:rsidR="004C3CF1" w:rsidRPr="004C3CF1" w:rsidRDefault="004C3CF1" w:rsidP="004C3CF1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C3C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GJ Fire Department will have a pancake breakfast on </w:t>
                            </w:r>
                            <w:r w:rsidRPr="004C3CF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Saturday, July </w:t>
                            </w:r>
                            <w:r w:rsidR="0058406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4C3CF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from 6 to 10:30 a.m. </w:t>
                            </w:r>
                            <w:r w:rsidRPr="004C3C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the Community Center. </w:t>
                            </w:r>
                          </w:p>
                          <w:p w14:paraId="194B98C0" w14:textId="0248209C" w:rsidR="007E2246" w:rsidRDefault="004C3CF1" w:rsidP="004C3CF1">
                            <w:pPr>
                              <w:spacing w:line="240" w:lineRule="auto"/>
                              <w:jc w:val="left"/>
                              <w:rPr>
                                <w:color w:val="46464A" w:themeColor="text2"/>
                              </w:rPr>
                            </w:pPr>
                            <w:r w:rsidRPr="004C3C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Cost for the breakfast will be $5 for adults, $3 for ages 5 to 12, and under 5 free. All are invited to come chow down!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16CB8" id="Rectangle 5" o:spid="_x0000_s1029" style="position:absolute;margin-left:258pt;margin-top:360.75pt;width:214.5pt;height:145.6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" strokecolor="#46464a" strokeweight="3.5pt">
                <v:stroke linestyle="thinThin"/>
                <v:textbox>
                  <w:txbxContent>
                    <w:p w14:paraId="02AEB388" w14:textId="4615113D" w:rsidR="004C3CF1" w:rsidRPr="004C3CF1" w:rsidRDefault="004C3CF1" w:rsidP="007E52A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2"/>
                          <w:szCs w:val="24"/>
                        </w:rPr>
                      </w:pPr>
                      <w:r w:rsidRPr="004C3CF1">
                        <w:rPr>
                          <w:rFonts w:cstheme="minorHAnsi"/>
                          <w:b/>
                          <w:smallCaps/>
                          <w:sz w:val="32"/>
                          <w:szCs w:val="24"/>
                        </w:rPr>
                        <w:t xml:space="preserve">Fire Department </w:t>
                      </w:r>
                      <w:r>
                        <w:rPr>
                          <w:rFonts w:cstheme="minorHAnsi"/>
                          <w:b/>
                          <w:smallCaps/>
                          <w:sz w:val="32"/>
                          <w:szCs w:val="24"/>
                        </w:rPr>
                        <w:t>Plans</w:t>
                      </w:r>
                      <w:r w:rsidRPr="004C3CF1">
                        <w:rPr>
                          <w:rFonts w:cstheme="minorHAnsi"/>
                          <w:b/>
                          <w:smallCaps/>
                          <w:sz w:val="32"/>
                          <w:szCs w:val="24"/>
                        </w:rPr>
                        <w:t xml:space="preserve"> Pancake Breakfast</w:t>
                      </w:r>
                    </w:p>
                    <w:p w14:paraId="032A0BED" w14:textId="0F005D5E" w:rsidR="004C3CF1" w:rsidRPr="004C3CF1" w:rsidRDefault="004C3CF1" w:rsidP="004C3CF1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C3CF1">
                        <w:rPr>
                          <w:rFonts w:cstheme="minorHAnsi"/>
                          <w:sz w:val="24"/>
                          <w:szCs w:val="24"/>
                        </w:rPr>
                        <w:t xml:space="preserve">The GJ Fire Department will have a pancake breakfast on </w:t>
                      </w:r>
                      <w:r w:rsidRPr="004C3CF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Saturday, July </w:t>
                      </w:r>
                      <w:r w:rsidR="0058406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7</w:t>
                      </w:r>
                      <w:r w:rsidRPr="004C3CF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from 6 to 10:30 a.m. </w:t>
                      </w:r>
                      <w:r w:rsidRPr="004C3CF1">
                        <w:rPr>
                          <w:rFonts w:cstheme="minorHAnsi"/>
                          <w:sz w:val="24"/>
                          <w:szCs w:val="24"/>
                        </w:rPr>
                        <w:t xml:space="preserve">in the Community Center. </w:t>
                      </w:r>
                    </w:p>
                    <w:p w14:paraId="194B98C0" w14:textId="0248209C" w:rsidR="007E2246" w:rsidRDefault="004C3CF1" w:rsidP="004C3CF1">
                      <w:pPr>
                        <w:spacing w:line="240" w:lineRule="auto"/>
                        <w:jc w:val="left"/>
                        <w:rPr>
                          <w:color w:val="46464A" w:themeColor="text2"/>
                        </w:rPr>
                      </w:pPr>
                      <w:r w:rsidRPr="004C3CF1">
                        <w:rPr>
                          <w:rFonts w:cstheme="minorHAnsi"/>
                          <w:sz w:val="24"/>
                          <w:szCs w:val="24"/>
                        </w:rPr>
                        <w:t>Cost for the breakfast will be $5 for adults, $3 for ages 5 to 12, and under 5 free. All are invited to come chow down!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58406C">
        <w:rPr>
          <w:rFonts w:cs="Calibri"/>
          <w:sz w:val="24"/>
        </w:rPr>
        <w:t xml:space="preserve">This event replaces our traditional Lincoln Highway Days this year. </w:t>
      </w:r>
      <w:r w:rsidR="007E2246" w:rsidRPr="005E2B82">
        <w:rPr>
          <w:rFonts w:cs="Calibri"/>
          <w:b/>
          <w:sz w:val="24"/>
        </w:rPr>
        <w:t xml:space="preserve">To volunteer </w:t>
      </w:r>
      <w:r w:rsidR="0058406C" w:rsidRPr="005E2B82">
        <w:rPr>
          <w:rFonts w:cs="Calibri"/>
          <w:b/>
          <w:sz w:val="24"/>
        </w:rPr>
        <w:t xml:space="preserve">to </w:t>
      </w:r>
      <w:r w:rsidR="007E2246" w:rsidRPr="005E2B82">
        <w:rPr>
          <w:rFonts w:cs="Calibri"/>
          <w:b/>
          <w:sz w:val="24"/>
        </w:rPr>
        <w:t xml:space="preserve">help </w:t>
      </w:r>
      <w:r w:rsidR="0058406C" w:rsidRPr="005E2B82">
        <w:rPr>
          <w:rFonts w:cs="Calibri"/>
          <w:b/>
          <w:sz w:val="24"/>
        </w:rPr>
        <w:t>or for more information</w:t>
      </w:r>
      <w:r w:rsidR="007E2246" w:rsidRPr="005E2B82">
        <w:rPr>
          <w:rFonts w:cs="Calibri"/>
          <w:b/>
          <w:sz w:val="24"/>
        </w:rPr>
        <w:t>,</w:t>
      </w:r>
      <w:r w:rsidR="007E2246" w:rsidRPr="007E2246">
        <w:rPr>
          <w:rFonts w:cs="Calibri"/>
          <w:sz w:val="24"/>
        </w:rPr>
        <w:t xml:space="preserve"> contact </w:t>
      </w:r>
      <w:r w:rsidR="00051A01">
        <w:rPr>
          <w:rFonts w:cs="Calibri"/>
          <w:sz w:val="24"/>
        </w:rPr>
        <w:t xml:space="preserve">Alan Robinson at 515-370-5029 or </w:t>
      </w:r>
      <w:r w:rsidR="007E2246" w:rsidRPr="007E2246">
        <w:rPr>
          <w:rFonts w:cs="Calibri"/>
          <w:sz w:val="24"/>
        </w:rPr>
        <w:t xml:space="preserve">City Hall at 515-738-2535. </w:t>
      </w:r>
      <w:r w:rsidR="0058406C">
        <w:rPr>
          <w:rFonts w:cs="Calibri"/>
          <w:sz w:val="24"/>
        </w:rPr>
        <w:t>More details to come!</w:t>
      </w:r>
    </w:p>
    <w:p w14:paraId="4D7EF85B" w14:textId="2DBE14EB" w:rsidR="00130F55" w:rsidRPr="007E52AD" w:rsidRDefault="00744B24" w:rsidP="007E52AD">
      <w:pPr>
        <w:spacing w:line="240" w:lineRule="auto"/>
        <w:jc w:val="left"/>
        <w:rPr>
          <w:b/>
          <w:caps/>
          <w:smallCaps/>
          <w:sz w:val="36"/>
          <w:szCs w:val="32"/>
        </w:rPr>
      </w:pPr>
      <w:r w:rsidRPr="007E52AD">
        <w:rPr>
          <w:b/>
          <w:smallCaps/>
          <w:sz w:val="36"/>
          <w:szCs w:val="32"/>
        </w:rPr>
        <w:lastRenderedPageBreak/>
        <w:t>P</w:t>
      </w:r>
      <w:r w:rsidR="003614FE" w:rsidRPr="007E52AD">
        <w:rPr>
          <w:b/>
          <w:smallCaps/>
          <w:sz w:val="36"/>
          <w:szCs w:val="32"/>
        </w:rPr>
        <w:t xml:space="preserve">ool </w:t>
      </w:r>
      <w:r w:rsidR="00E601E4">
        <w:rPr>
          <w:b/>
          <w:smallCaps/>
          <w:sz w:val="36"/>
          <w:szCs w:val="32"/>
        </w:rPr>
        <w:t>Has Busy June</w:t>
      </w:r>
    </w:p>
    <w:p w14:paraId="4719F2F1" w14:textId="1894DA64" w:rsidR="004C3CF1" w:rsidRDefault="004C3CF1" w:rsidP="007E52AD">
      <w:pPr>
        <w:spacing w:line="240" w:lineRule="auto"/>
        <w:jc w:val="left"/>
        <w:rPr>
          <w:sz w:val="24"/>
        </w:rPr>
      </w:pPr>
      <w:r w:rsidRPr="004C3CF1">
        <w:rPr>
          <w:sz w:val="24"/>
        </w:rPr>
        <w:t xml:space="preserve">Our pool has seen lots of activity so far this summer! The hot weather has </w:t>
      </w:r>
      <w:r w:rsidR="008D69CF">
        <w:rPr>
          <w:sz w:val="24"/>
        </w:rPr>
        <w:t>brought</w:t>
      </w:r>
      <w:r w:rsidRPr="004C3CF1">
        <w:rPr>
          <w:sz w:val="24"/>
        </w:rPr>
        <w:t xml:space="preserve"> in good crowds, and </w:t>
      </w:r>
      <w:r w:rsidRPr="00B821CF">
        <w:rPr>
          <w:b/>
          <w:sz w:val="24"/>
        </w:rPr>
        <w:t>free swimming lessons were offered sponsored by Peoples Bank</w:t>
      </w:r>
      <w:r w:rsidRPr="004C3CF1">
        <w:rPr>
          <w:sz w:val="24"/>
        </w:rPr>
        <w:t xml:space="preserve">. Some 30 participants took advantage of the lessons given the week of June 25 to 29. Classes were taught by our own Red Cross-certified lifeguards. </w:t>
      </w:r>
    </w:p>
    <w:p w14:paraId="218AF6A3" w14:textId="2585F57D" w:rsidR="00A56FE9" w:rsidRDefault="00A56FE9" w:rsidP="003B5EE8">
      <w:pPr>
        <w:spacing w:after="240" w:line="24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57F5AD11" wp14:editId="395D9D52">
            <wp:extent cx="2843784" cy="18928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r="2814"/>
                    <a:stretch/>
                  </pic:blipFill>
                  <pic:spPr bwMode="auto">
                    <a:xfrm>
                      <a:off x="0" y="0"/>
                      <a:ext cx="2843784" cy="18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0DD60" w14:textId="6BCA4262" w:rsidR="00E80E4A" w:rsidRDefault="00E80E4A" w:rsidP="007E52AD">
      <w:pPr>
        <w:spacing w:line="240" w:lineRule="auto"/>
        <w:jc w:val="left"/>
        <w:rPr>
          <w:rFonts w:cstheme="minorHAnsi"/>
          <w:noProof/>
          <w:sz w:val="24"/>
        </w:rPr>
      </w:pPr>
      <w:r>
        <w:rPr>
          <w:rFonts w:cstheme="minorHAnsi"/>
          <w:sz w:val="24"/>
        </w:rPr>
        <w:t>Also,</w:t>
      </w:r>
      <w:r w:rsidRPr="004C3CF1">
        <w:rPr>
          <w:rFonts w:cstheme="minorHAnsi"/>
          <w:sz w:val="24"/>
        </w:rPr>
        <w:t xml:space="preserve"> the </w:t>
      </w:r>
      <w:r w:rsidRPr="00B821CF">
        <w:rPr>
          <w:rFonts w:cstheme="minorHAnsi"/>
          <w:b/>
          <w:sz w:val="24"/>
        </w:rPr>
        <w:t>Beta Tau Delta sorority has donated $300</w:t>
      </w:r>
      <w:r w:rsidRPr="004C3CF1">
        <w:rPr>
          <w:rFonts w:cstheme="minorHAnsi"/>
          <w:sz w:val="24"/>
        </w:rPr>
        <w:t xml:space="preserve"> to our pool. The money will be spent on new lights for the pool. Beta Tau Delta raises funds through various events with all proceeds donated to activities th</w:t>
      </w:r>
      <w:r w:rsidR="003B5EE8">
        <w:rPr>
          <w:rFonts w:cstheme="minorHAnsi"/>
          <w:sz w:val="24"/>
        </w:rPr>
        <w:t>at</w:t>
      </w:r>
      <w:r w:rsidRPr="004C3CF1">
        <w:rPr>
          <w:rFonts w:cstheme="minorHAnsi"/>
          <w:sz w:val="24"/>
        </w:rPr>
        <w:t xml:space="preserve"> benefit youngsters in Greene County.</w:t>
      </w:r>
      <w:r w:rsidRPr="004C3CF1">
        <w:rPr>
          <w:rFonts w:cstheme="minorHAnsi"/>
          <w:noProof/>
          <w:sz w:val="24"/>
        </w:rPr>
        <w:t xml:space="preserve"> </w:t>
      </w:r>
    </w:p>
    <w:p w14:paraId="4DBA8614" w14:textId="7CFAF844" w:rsidR="00E80E4A" w:rsidRPr="004C3CF1" w:rsidRDefault="00E80E4A" w:rsidP="00F34846">
      <w:pPr>
        <w:spacing w:line="240" w:lineRule="auto"/>
        <w:jc w:val="left"/>
        <w:rPr>
          <w:rFonts w:cstheme="minorHAnsi"/>
          <w:sz w:val="24"/>
        </w:rPr>
      </w:pPr>
      <w:r>
        <w:rPr>
          <w:rFonts w:cstheme="minorHAnsi"/>
          <w:sz w:val="24"/>
        </w:rPr>
        <w:t>In addition</w:t>
      </w:r>
      <w:r w:rsidRPr="004C3CF1">
        <w:rPr>
          <w:rFonts w:cstheme="minorHAnsi"/>
          <w:sz w:val="24"/>
        </w:rPr>
        <w:t xml:space="preserve">, the </w:t>
      </w:r>
      <w:r w:rsidRPr="00B821CF">
        <w:rPr>
          <w:rFonts w:cstheme="minorHAnsi"/>
          <w:b/>
          <w:sz w:val="24"/>
        </w:rPr>
        <w:t>family of Jay Herrington has donated two benches</w:t>
      </w:r>
      <w:r w:rsidRPr="004C3CF1">
        <w:rPr>
          <w:rFonts w:cstheme="minorHAnsi"/>
          <w:sz w:val="24"/>
        </w:rPr>
        <w:t xml:space="preserve"> to the pool in his memory to mark the 50th anniversary of his work as pool manager and swim coach</w:t>
      </w:r>
      <w:r w:rsidR="003B5EE8">
        <w:rPr>
          <w:rFonts w:cstheme="minorHAnsi"/>
          <w:sz w:val="24"/>
        </w:rPr>
        <w:t xml:space="preserve"> in 1967</w:t>
      </w:r>
      <w:r w:rsidRPr="004C3CF1">
        <w:rPr>
          <w:rFonts w:cstheme="minorHAnsi"/>
          <w:sz w:val="24"/>
        </w:rPr>
        <w:t>. Linda Herrington Ross, Susan Herrington Freeman, and Michael Herrington thank the city for investing in t</w:t>
      </w:r>
      <w:bookmarkStart w:id="4" w:name="_GoBack"/>
      <w:bookmarkEnd w:id="4"/>
      <w:r w:rsidRPr="004C3CF1">
        <w:rPr>
          <w:rFonts w:cstheme="minorHAnsi"/>
          <w:sz w:val="24"/>
        </w:rPr>
        <w:t>he community by keeping the pool updated and operating.</w:t>
      </w:r>
    </w:p>
    <w:p w14:paraId="1B922BCA" w14:textId="20F0D0BC" w:rsidR="004C3CF1" w:rsidRPr="004C3CF1" w:rsidRDefault="004C3CF1" w:rsidP="00F34846">
      <w:pPr>
        <w:spacing w:line="240" w:lineRule="auto"/>
        <w:jc w:val="left"/>
        <w:rPr>
          <w:rFonts w:cstheme="minorHAnsi"/>
          <w:sz w:val="24"/>
        </w:rPr>
      </w:pPr>
      <w:r w:rsidRPr="004C3CF1">
        <w:rPr>
          <w:rFonts w:cstheme="minorHAnsi"/>
          <w:sz w:val="24"/>
        </w:rPr>
        <w:t xml:space="preserve">The pool will close for the summer </w:t>
      </w:r>
      <w:r w:rsidR="008D69CF">
        <w:rPr>
          <w:rFonts w:cstheme="minorHAnsi"/>
          <w:sz w:val="24"/>
        </w:rPr>
        <w:t>in late August</w:t>
      </w:r>
      <w:r w:rsidRPr="004C3CF1">
        <w:rPr>
          <w:rFonts w:cstheme="minorHAnsi"/>
          <w:sz w:val="24"/>
        </w:rPr>
        <w:t>. Thanks to everyone who has supported the pool this summer!</w:t>
      </w:r>
    </w:p>
    <w:p w14:paraId="784E8391" w14:textId="0D09F183" w:rsidR="004C3CF1" w:rsidRDefault="00600EF3" w:rsidP="00E80E4A">
      <w:pPr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65C53F8" wp14:editId="4FEDB44A">
                <wp:simplePos x="0" y="0"/>
                <wp:positionH relativeFrom="column">
                  <wp:posOffset>-85725</wp:posOffset>
                </wp:positionH>
                <wp:positionV relativeFrom="paragraph">
                  <wp:posOffset>234950</wp:posOffset>
                </wp:positionV>
                <wp:extent cx="2943225" cy="5629275"/>
                <wp:effectExtent l="0" t="0" r="28575" b="2857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5629275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D5002" w14:textId="1FF14444" w:rsidR="004C3CF1" w:rsidRPr="00E80E4A" w:rsidRDefault="004C3CF1" w:rsidP="004C3CF1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</w:pPr>
                            <w:r w:rsidRPr="00E80E4A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>Home</w:t>
                            </w:r>
                            <w:r w:rsidR="0058406C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>t</w:t>
                            </w:r>
                            <w:r w:rsidRPr="00E80E4A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 xml:space="preserve">own </w:t>
                            </w:r>
                            <w:r w:rsidR="0058406C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>Update</w:t>
                            </w:r>
                          </w:p>
                          <w:p w14:paraId="2959BF20" w14:textId="77777777" w:rsidR="00953CDC" w:rsidRPr="00E80E4A" w:rsidRDefault="00953CDC" w:rsidP="00953CDC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</w:pPr>
                            <w:r w:rsidRPr="00E80E4A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Keeping It Clean</w:t>
                            </w:r>
                          </w:p>
                          <w:p w14:paraId="7305E851" w14:textId="7C351D75" w:rsidR="00953CDC" w:rsidRPr="00E80E4A" w:rsidRDefault="00953CDC" w:rsidP="00953CDC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E80E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Our Clean-up Day was a big success with more volunteers than we’ve had in years. </w:t>
                            </w:r>
                            <w:r w:rsidR="00B821C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Some 11</w:t>
                            </w:r>
                            <w:r w:rsidRPr="00B821C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loads totaling more than 31 tons</w:t>
                            </w:r>
                            <w:r w:rsidRPr="00E80E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went to the landfill. That’s a lot of clean up!</w:t>
                            </w:r>
                          </w:p>
                          <w:p w14:paraId="531DD6CF" w14:textId="18A3BFF0" w:rsidR="00953CDC" w:rsidRDefault="00953CDC" w:rsidP="00953CDC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80E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big “Thanks!” goes to all who helped pick up items left curbside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AND</w:t>
                            </w:r>
                            <w:r w:rsidRPr="00E80E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 those who took advantage of the day to empty out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closets, </w:t>
                            </w:r>
                            <w:r w:rsidRPr="00E80E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attics, basements,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E80E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garages to help keep our town clean.</w:t>
                            </w:r>
                            <w:r w:rsidR="0070310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21C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Let’s keep things looking </w:t>
                            </w:r>
                            <w:r w:rsidR="00B821C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good</w:t>
                            </w:r>
                            <w:r w:rsidRPr="00B821C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for RAGBRAI riders in July!</w:t>
                            </w:r>
                          </w:p>
                          <w:p w14:paraId="6673361D" w14:textId="77777777" w:rsidR="004C3CF1" w:rsidRPr="00E80E4A" w:rsidRDefault="004C3CF1" w:rsidP="00E80E4A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</w:pPr>
                            <w:r w:rsidRPr="00E80E4A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Fireworks Update</w:t>
                            </w:r>
                          </w:p>
                          <w:p w14:paraId="4CD3C297" w14:textId="5A6643DA" w:rsidR="004C3CF1" w:rsidRDefault="004C3CF1" w:rsidP="00E80E4A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80E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Fireworks are legal and allowed in GJ with a free permit through July 8. Get your permit from City Hall Monday through Friday from 9 a.m. to 1 p.m. </w:t>
                            </w:r>
                            <w:r w:rsidRPr="0058406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Fireworks must end by 10 p.m.</w:t>
                            </w:r>
                            <w:r w:rsidRPr="00E80E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except on Wednesday, July 4, when they may be shot off until 11 p.m.</w:t>
                            </w:r>
                          </w:p>
                          <w:p w14:paraId="4AC6884B" w14:textId="2FED16F8" w:rsidR="00E80E4A" w:rsidRPr="00953CDC" w:rsidRDefault="00953CDC" w:rsidP="00E80E4A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City Hall Closed</w:t>
                            </w:r>
                          </w:p>
                          <w:p w14:paraId="5D96D996" w14:textId="6D2A6DE5" w:rsidR="00600EF3" w:rsidRDefault="00953CDC" w:rsidP="00E80E4A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City Hall office will be closed on </w:t>
                            </w:r>
                            <w:r w:rsidRPr="0058406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Wednesday, July 4,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 observance of Independence Day. City Hall also will be closed on </w:t>
                            </w:r>
                            <w:r w:rsidRPr="0058406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Monday, July 23,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so that the clerks may attend training sessions.</w:t>
                            </w:r>
                            <w:r w:rsidR="0070310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91805C" w14:textId="61D301C3" w:rsidR="00953CDC" w:rsidRPr="00E80E4A" w:rsidRDefault="004311C0" w:rsidP="00E80E4A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Enjoy the</w:t>
                            </w:r>
                            <w:r w:rsidR="00953CD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summer, everyone!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C53F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margin-left:-6.75pt;margin-top:18.5pt;width:231.75pt;height:443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" fillcolor="white [3201]" strokecolor="black [3200]" strokeweight=".25pt">
                <v:textbox>
                  <w:txbxContent>
                    <w:p w14:paraId="547D5002" w14:textId="1FF14444" w:rsidR="004C3CF1" w:rsidRPr="00E80E4A" w:rsidRDefault="004C3CF1" w:rsidP="004C3CF1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</w:pPr>
                      <w:r w:rsidRPr="00E80E4A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>Home</w:t>
                      </w:r>
                      <w:r w:rsidR="0058406C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>t</w:t>
                      </w:r>
                      <w:r w:rsidRPr="00E80E4A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 xml:space="preserve">own </w:t>
                      </w:r>
                      <w:r w:rsidR="0058406C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>Update</w:t>
                      </w:r>
                    </w:p>
                    <w:p w14:paraId="2959BF20" w14:textId="77777777" w:rsidR="00953CDC" w:rsidRPr="00E80E4A" w:rsidRDefault="00953CDC" w:rsidP="00953CDC">
                      <w:pPr>
                        <w:spacing w:line="240" w:lineRule="auto"/>
                        <w:jc w:val="left"/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</w:pPr>
                      <w:r w:rsidRPr="00E80E4A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Keeping It Clean</w:t>
                      </w:r>
                    </w:p>
                    <w:p w14:paraId="7305E851" w14:textId="7C351D75" w:rsidR="00953CDC" w:rsidRPr="00E80E4A" w:rsidRDefault="00953CDC" w:rsidP="00953CDC">
                      <w:pPr>
                        <w:spacing w:line="240" w:lineRule="auto"/>
                        <w:jc w:val="left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E80E4A">
                        <w:rPr>
                          <w:rFonts w:cstheme="minorHAnsi"/>
                          <w:sz w:val="24"/>
                          <w:szCs w:val="24"/>
                        </w:rPr>
                        <w:t xml:space="preserve">Our Clean-up Day was a big success with more volunteers than we’ve had in years. </w:t>
                      </w:r>
                      <w:r w:rsidR="00B821C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Some 11</w:t>
                      </w:r>
                      <w:r w:rsidRPr="00B821C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loads totaling more than 31 tons</w:t>
                      </w:r>
                      <w:r w:rsidRPr="00E80E4A">
                        <w:rPr>
                          <w:rFonts w:cstheme="minorHAnsi"/>
                          <w:sz w:val="24"/>
                          <w:szCs w:val="24"/>
                        </w:rPr>
                        <w:t xml:space="preserve"> went to the landfill. That’s a lot of clean up!</w:t>
                      </w:r>
                    </w:p>
                    <w:p w14:paraId="531DD6CF" w14:textId="18A3BFF0" w:rsidR="00953CDC" w:rsidRDefault="00953CDC" w:rsidP="00953CDC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80E4A">
                        <w:rPr>
                          <w:rFonts w:cstheme="minorHAnsi"/>
                          <w:sz w:val="24"/>
                          <w:szCs w:val="24"/>
                        </w:rPr>
                        <w:t xml:space="preserve">A big “Thanks!” goes to all who helped pick up items left curbside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AND</w:t>
                      </w:r>
                      <w:r w:rsidRPr="00E80E4A">
                        <w:rPr>
                          <w:rFonts w:cstheme="minorHAnsi"/>
                          <w:sz w:val="24"/>
                          <w:szCs w:val="24"/>
                        </w:rPr>
                        <w:t xml:space="preserve"> to those who took advantage of the day to empty out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closets, </w:t>
                      </w:r>
                      <w:r w:rsidRPr="00E80E4A">
                        <w:rPr>
                          <w:rFonts w:cstheme="minorHAnsi"/>
                          <w:sz w:val="24"/>
                          <w:szCs w:val="24"/>
                        </w:rPr>
                        <w:t xml:space="preserve">attics, basements,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and </w:t>
                      </w:r>
                      <w:r w:rsidRPr="00E80E4A">
                        <w:rPr>
                          <w:rFonts w:cstheme="minorHAnsi"/>
                          <w:sz w:val="24"/>
                          <w:szCs w:val="24"/>
                        </w:rPr>
                        <w:t>garages to help keep our town clean.</w:t>
                      </w:r>
                      <w:r w:rsidR="00703102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B821C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Let’s keep things looking </w:t>
                      </w:r>
                      <w:r w:rsidR="00B821C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good</w:t>
                      </w:r>
                      <w:r w:rsidRPr="00B821C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for RAGBRAI riders in July!</w:t>
                      </w:r>
                    </w:p>
                    <w:p w14:paraId="6673361D" w14:textId="77777777" w:rsidR="004C3CF1" w:rsidRPr="00E80E4A" w:rsidRDefault="004C3CF1" w:rsidP="00E80E4A">
                      <w:pPr>
                        <w:spacing w:line="240" w:lineRule="auto"/>
                        <w:jc w:val="left"/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</w:pPr>
                      <w:r w:rsidRPr="00E80E4A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Fireworks Update</w:t>
                      </w:r>
                    </w:p>
                    <w:p w14:paraId="4CD3C297" w14:textId="5A6643DA" w:rsidR="004C3CF1" w:rsidRDefault="004C3CF1" w:rsidP="00E80E4A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80E4A">
                        <w:rPr>
                          <w:rFonts w:cstheme="minorHAnsi"/>
                          <w:sz w:val="24"/>
                          <w:szCs w:val="24"/>
                        </w:rPr>
                        <w:t xml:space="preserve">Fireworks are legal and allowed in GJ with a free permit through July 8. Get your permit from City Hall Monday through Friday from 9 a.m. to 1 p.m. </w:t>
                      </w:r>
                      <w:r w:rsidRPr="0058406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Fireworks must end by 10 p.m.</w:t>
                      </w:r>
                      <w:r w:rsidRPr="00E80E4A">
                        <w:rPr>
                          <w:rFonts w:cstheme="minorHAnsi"/>
                          <w:sz w:val="24"/>
                          <w:szCs w:val="24"/>
                        </w:rPr>
                        <w:t xml:space="preserve"> except on Wednesday, July 4, when they may be shot off until 11 p.m.</w:t>
                      </w:r>
                    </w:p>
                    <w:p w14:paraId="4AC6884B" w14:textId="2FED16F8" w:rsidR="00E80E4A" w:rsidRPr="00953CDC" w:rsidRDefault="00953CDC" w:rsidP="00E80E4A">
                      <w:pPr>
                        <w:spacing w:line="240" w:lineRule="auto"/>
                        <w:jc w:val="left"/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City Hall Closed</w:t>
                      </w:r>
                    </w:p>
                    <w:p w14:paraId="5D96D996" w14:textId="6D2A6DE5" w:rsidR="00600EF3" w:rsidRDefault="00953CDC" w:rsidP="00E80E4A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The City Hall office will be closed on </w:t>
                      </w:r>
                      <w:r w:rsidRPr="0058406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Wednesday, July 4,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in observance of Independence Day. City Hall also will be closed on </w:t>
                      </w:r>
                      <w:r w:rsidRPr="0058406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Monday, July 23,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so that the clerks may attend training sessions.</w:t>
                      </w:r>
                      <w:r w:rsidR="00703102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91805C" w14:textId="61D301C3" w:rsidR="00953CDC" w:rsidRPr="00E80E4A" w:rsidRDefault="004311C0" w:rsidP="00E80E4A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Enjoy the</w:t>
                      </w:r>
                      <w:r w:rsidR="00953CDC">
                        <w:rPr>
                          <w:rFonts w:cstheme="minorHAnsi"/>
                          <w:sz w:val="24"/>
                          <w:szCs w:val="24"/>
                        </w:rPr>
                        <w:t xml:space="preserve"> summer, everyone!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8EF0A1" w14:textId="771A577F" w:rsidR="004C3CF1" w:rsidRDefault="004C3CF1" w:rsidP="00A31598">
      <w:pPr>
        <w:sectPr w:rsidR="004C3CF1" w:rsidSect="007E52AD">
          <w:type w:val="continuous"/>
          <w:pgSz w:w="12240" w:h="15840"/>
          <w:pgMar w:top="1440" w:right="1440" w:bottom="1440" w:left="1440" w:header="720" w:footer="720" w:gutter="0"/>
          <w:cols w:num="2" w:space="900"/>
          <w:docGrid w:linePitch="360"/>
        </w:sectPr>
      </w:pPr>
    </w:p>
    <w:p w14:paraId="20312ABA" w14:textId="0DF968BE" w:rsidR="00650265" w:rsidRDefault="00650265" w:rsidP="004C3CF1">
      <w:r w:rsidRPr="0065026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6908DA" wp14:editId="46BCBA75">
                <wp:simplePos x="0" y="0"/>
                <wp:positionH relativeFrom="margin">
                  <wp:posOffset>0</wp:posOffset>
                </wp:positionH>
                <wp:positionV relativeFrom="margin">
                  <wp:posOffset>6848475</wp:posOffset>
                </wp:positionV>
                <wp:extent cx="6200775" cy="1254125"/>
                <wp:effectExtent l="19050" t="19050" r="28575" b="22225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254125"/>
                        </a:xfrm>
                        <a:prstGeom prst="rect">
                          <a:avLst/>
                        </a:prstGeom>
                        <a:solidFill>
                          <a:srgbClr val="6F6F74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8EC97" w14:textId="1C31D745" w:rsidR="00650265" w:rsidRDefault="00650265" w:rsidP="00B0763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Contact City Hall at </w:t>
                            </w:r>
                            <w:r w:rsidRPr="00C06EF1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515-738-2585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</w:t>
                            </w:r>
                            <w:r w:rsidRPr="00650265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grandjct@iowatelecom.net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1940E30F" w14:textId="3F1C21CC" w:rsidR="00650265" w:rsidRDefault="00650265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Office hours are Monday through Friday, 9 am to 1 pm</w:t>
                            </w:r>
                          </w:p>
                          <w:p w14:paraId="35495DA3" w14:textId="4F6D3F47" w:rsidR="00B0763B" w:rsidRPr="00B0763B" w:rsidRDefault="00B0763B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</w:pPr>
                            <w:r w:rsidRPr="00B0763B"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  <w:t>www.grandjunctioniowa.org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908DA" id="Rectangle 11" o:spid="_x0000_s1031" style="position:absolute;left:0;text-align:left;margin-left:0;margin-top:539.25pt;width:488.25pt;height:98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" fillcolor="#6f6f74" strokecolor="#6f6f74" strokeweight="3.5pt">
                <v:stroke linestyle="thinThick"/>
                <v:textbox>
                  <w:txbxContent>
                    <w:p w14:paraId="0328EC97" w14:textId="1C31D745" w:rsidR="00650265" w:rsidRDefault="00650265" w:rsidP="00B0763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Contact City Hall at </w:t>
                      </w:r>
                      <w:r w:rsidRPr="00C06EF1">
                        <w:rPr>
                          <w:color w:val="FFFFFF" w:themeColor="background1"/>
                          <w:sz w:val="32"/>
                          <w:lang w:eastAsia="en-US"/>
                        </w:rPr>
                        <w:t>515-738-2585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</w:t>
                      </w:r>
                      <w:r w:rsidRPr="00650265">
                        <w:rPr>
                          <w:color w:val="FFFFFF" w:themeColor="background1"/>
                          <w:sz w:val="32"/>
                          <w:lang w:eastAsia="en-US"/>
                        </w:rPr>
                        <w:t>grandjct@iowatelecom.net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. </w:t>
                      </w:r>
                    </w:p>
                    <w:p w14:paraId="1940E30F" w14:textId="3F1C21CC" w:rsidR="00650265" w:rsidRDefault="00650265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>Office hours are Monday through Friday, 9 am to 1 pm</w:t>
                      </w:r>
                    </w:p>
                    <w:p w14:paraId="35495DA3" w14:textId="4F6D3F47" w:rsidR="00B0763B" w:rsidRPr="00B0763B" w:rsidRDefault="00B0763B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12"/>
                          <w:sz w:val="28"/>
                        </w:rPr>
                      </w:pPr>
                      <w:r w:rsidRPr="00B0763B">
                        <w:rPr>
                          <w:color w:val="FFFFFF" w:themeColor="background1"/>
                          <w:spacing w:val="12"/>
                          <w:sz w:val="28"/>
                        </w:rPr>
                        <w:t>www.grandjunctioniowa.org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650265" w:rsidSect="007E52A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50"/>
    <w:rsid w:val="00051A01"/>
    <w:rsid w:val="00130F55"/>
    <w:rsid w:val="001535A8"/>
    <w:rsid w:val="001719EF"/>
    <w:rsid w:val="00237C55"/>
    <w:rsid w:val="00345D74"/>
    <w:rsid w:val="003507F1"/>
    <w:rsid w:val="003614FE"/>
    <w:rsid w:val="003A7F28"/>
    <w:rsid w:val="003B5EE8"/>
    <w:rsid w:val="003C4A1C"/>
    <w:rsid w:val="00417973"/>
    <w:rsid w:val="00424650"/>
    <w:rsid w:val="004311C0"/>
    <w:rsid w:val="004345B7"/>
    <w:rsid w:val="00440AEC"/>
    <w:rsid w:val="004C3CF1"/>
    <w:rsid w:val="004D2373"/>
    <w:rsid w:val="00522473"/>
    <w:rsid w:val="0058406C"/>
    <w:rsid w:val="005E2B82"/>
    <w:rsid w:val="00600EF3"/>
    <w:rsid w:val="00650265"/>
    <w:rsid w:val="006E0979"/>
    <w:rsid w:val="00703102"/>
    <w:rsid w:val="00744B24"/>
    <w:rsid w:val="00753E33"/>
    <w:rsid w:val="007E2246"/>
    <w:rsid w:val="007E52AD"/>
    <w:rsid w:val="008032B0"/>
    <w:rsid w:val="00863F02"/>
    <w:rsid w:val="008A58A9"/>
    <w:rsid w:val="008D69CF"/>
    <w:rsid w:val="009248CE"/>
    <w:rsid w:val="00953CDC"/>
    <w:rsid w:val="00991E97"/>
    <w:rsid w:val="00A31598"/>
    <w:rsid w:val="00A56FE9"/>
    <w:rsid w:val="00AE5CF3"/>
    <w:rsid w:val="00B0763B"/>
    <w:rsid w:val="00B46733"/>
    <w:rsid w:val="00B67942"/>
    <w:rsid w:val="00B821CF"/>
    <w:rsid w:val="00BD789F"/>
    <w:rsid w:val="00C06EF1"/>
    <w:rsid w:val="00D14FD9"/>
    <w:rsid w:val="00D41E76"/>
    <w:rsid w:val="00D627DF"/>
    <w:rsid w:val="00D92FE7"/>
    <w:rsid w:val="00E4768C"/>
    <w:rsid w:val="00E601E4"/>
    <w:rsid w:val="00E80E4A"/>
    <w:rsid w:val="00ED16AA"/>
    <w:rsid w:val="00F34846"/>
    <w:rsid w:val="00FD2A40"/>
    <w:rsid w:val="00FE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36B29"/>
  <w15:docId w15:val="{F51192BC-D81B-414C-AB98-0ECE02C0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0.wdp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dJunctio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8D969F-7240-4FAE-B0BE-E27A575D8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1582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JUNCTION NEWSLETTER SPRING 2018</vt:lpstr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JUNCTION NEWSLETTER SPRING 2018</dc:title>
  <dc:creator>Grand Junction City Hall</dc:creator>
  <cp:keywords/>
  <cp:lastModifiedBy>Grand Junction City Hall</cp:lastModifiedBy>
  <cp:revision>30</cp:revision>
  <cp:lastPrinted>2018-06-29T16:38:00Z</cp:lastPrinted>
  <dcterms:created xsi:type="dcterms:W3CDTF">2018-06-27T17:10:00Z</dcterms:created>
  <dcterms:modified xsi:type="dcterms:W3CDTF">2018-06-29T16:43:00Z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